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768F3" w14:textId="2EFA07F9" w:rsidR="00B16E5E" w:rsidRPr="00D4171F" w:rsidRDefault="00B16E5E" w:rsidP="00085902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4171F">
        <w:rPr>
          <w:rFonts w:asciiTheme="minorHAnsi" w:hAnsiTheme="minorHAnsi" w:cstheme="minorHAnsi"/>
          <w:b/>
          <w:bCs/>
          <w:sz w:val="24"/>
          <w:szCs w:val="24"/>
        </w:rPr>
        <w:t>Žádost o stipendium na ak. rok 202</w:t>
      </w:r>
      <w:r w:rsidR="008E3AE6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D4171F">
        <w:rPr>
          <w:rFonts w:asciiTheme="minorHAnsi" w:hAnsiTheme="minorHAnsi" w:cstheme="minorHAnsi"/>
          <w:b/>
          <w:bCs/>
          <w:sz w:val="24"/>
          <w:szCs w:val="24"/>
        </w:rPr>
        <w:t>/2</w:t>
      </w:r>
      <w:r w:rsidR="008E3AE6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D4171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00F790D8" w14:textId="205B7E0B" w:rsidR="002A20E1" w:rsidRDefault="00B16E5E" w:rsidP="00B16E5E">
      <w:pPr>
        <w:autoSpaceDE w:val="0"/>
        <w:autoSpaceDN w:val="0"/>
        <w:adjustRightInd w:val="0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cs-CZ"/>
        </w:rPr>
      </w:pPr>
      <w:bookmarkStart w:id="0" w:name="_GoBack"/>
      <w:r w:rsidRPr="00D4171F">
        <w:rPr>
          <w:rFonts w:asciiTheme="minorHAnsi" w:hAnsiTheme="minorHAnsi" w:cstheme="minorHAnsi"/>
          <w:b/>
          <w:bCs/>
          <w:sz w:val="24"/>
          <w:szCs w:val="24"/>
        </w:rPr>
        <w:t xml:space="preserve">dle Opatření rektora </w:t>
      </w:r>
      <w:r w:rsidR="002A20E1" w:rsidRPr="00D4171F">
        <w:rPr>
          <w:rFonts w:asciiTheme="minorHAnsi" w:hAnsiTheme="minorHAnsi" w:cstheme="minorHAnsi"/>
          <w:b/>
          <w:bCs/>
          <w:sz w:val="24"/>
          <w:szCs w:val="24"/>
        </w:rPr>
        <w:t xml:space="preserve">č. </w:t>
      </w:r>
      <w:r w:rsidR="00EF11BE">
        <w:rPr>
          <w:rFonts w:asciiTheme="minorHAnsi" w:hAnsiTheme="minorHAnsi" w:cstheme="minorHAnsi"/>
          <w:b/>
          <w:bCs/>
          <w:sz w:val="24"/>
          <w:szCs w:val="24"/>
        </w:rPr>
        <w:t>…</w:t>
      </w:r>
      <w:r w:rsidR="002A20E1" w:rsidRPr="00D4171F">
        <w:rPr>
          <w:rFonts w:asciiTheme="minorHAnsi" w:hAnsiTheme="minorHAnsi" w:cstheme="minorHAnsi"/>
          <w:b/>
          <w:bCs/>
          <w:sz w:val="24"/>
          <w:szCs w:val="24"/>
        </w:rPr>
        <w:t>/202</w:t>
      </w:r>
      <w:r w:rsidR="008E3AE6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D4171F">
        <w:rPr>
          <w:rFonts w:asciiTheme="minorHAnsi" w:hAnsiTheme="minorHAnsi" w:cstheme="minorHAnsi"/>
          <w:b/>
          <w:bCs/>
          <w:sz w:val="24"/>
          <w:szCs w:val="24"/>
        </w:rPr>
        <w:t xml:space="preserve"> k</w:t>
      </w:r>
      <w:r w:rsidR="002A20E1" w:rsidRPr="00D4171F">
        <w:rPr>
          <w:rFonts w:asciiTheme="minorHAnsi" w:eastAsia="Times New Roman" w:hAnsiTheme="minorHAnsi" w:cstheme="minorHAnsi"/>
          <w:b/>
          <w:sz w:val="24"/>
          <w:szCs w:val="24"/>
          <w:lang w:eastAsia="cs-CZ"/>
        </w:rPr>
        <w:t xml:space="preserve"> poskytování stipendií pro běloruské </w:t>
      </w:r>
      <w:proofErr w:type="gramStart"/>
      <w:r w:rsidR="002A20E1" w:rsidRPr="00D4171F">
        <w:rPr>
          <w:rFonts w:asciiTheme="minorHAnsi" w:eastAsia="Times New Roman" w:hAnsiTheme="minorHAnsi" w:cstheme="minorHAnsi"/>
          <w:b/>
          <w:sz w:val="24"/>
          <w:szCs w:val="24"/>
          <w:lang w:eastAsia="cs-CZ"/>
        </w:rPr>
        <w:t xml:space="preserve">studenty  </w:t>
      </w:r>
      <w:r w:rsidR="00085902">
        <w:rPr>
          <w:rFonts w:asciiTheme="minorHAnsi" w:eastAsia="Times New Roman" w:hAnsiTheme="minorHAnsi" w:cstheme="minorHAnsi"/>
          <w:b/>
          <w:sz w:val="24"/>
          <w:szCs w:val="24"/>
          <w:lang w:eastAsia="cs-CZ"/>
        </w:rPr>
        <w:t>/</w:t>
      </w:r>
      <w:bookmarkEnd w:id="0"/>
      <w:proofErr w:type="gramEnd"/>
    </w:p>
    <w:p w14:paraId="778BEB55" w14:textId="54A7EDFA" w:rsidR="00085902" w:rsidRDefault="00D4171F" w:rsidP="00085902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>Scho</w:t>
      </w:r>
      <w:r w:rsidRPr="00D4171F"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>larship Application</w:t>
      </w:r>
      <w:r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 xml:space="preserve"> for the Academic Year 202</w:t>
      </w:r>
      <w:r w:rsidR="008E3AE6"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>2</w:t>
      </w:r>
      <w:r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>/202</w:t>
      </w:r>
      <w:r w:rsidR="008E3AE6"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>3</w:t>
      </w:r>
      <w:r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 xml:space="preserve"> </w:t>
      </w:r>
    </w:p>
    <w:p w14:paraId="07F116CE" w14:textId="3A94F941" w:rsidR="00D4171F" w:rsidRPr="00D4171F" w:rsidRDefault="00D4171F" w:rsidP="00B16E5E">
      <w:pPr>
        <w:autoSpaceDE w:val="0"/>
        <w:autoSpaceDN w:val="0"/>
        <w:adjustRightInd w:val="0"/>
        <w:jc w:val="center"/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 xml:space="preserve">according to the Rector’s Provision no. </w:t>
      </w:r>
      <w:proofErr w:type="gramStart"/>
      <w:r w:rsidR="00EF11BE"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>….</w:t>
      </w:r>
      <w:r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>/</w:t>
      </w:r>
      <w:proofErr w:type="gramEnd"/>
      <w:r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>202</w:t>
      </w:r>
      <w:r w:rsidR="008E3AE6"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>2</w:t>
      </w:r>
      <w:r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 xml:space="preserve"> to </w:t>
      </w:r>
      <w:r w:rsidR="00747ABA"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 xml:space="preserve">the </w:t>
      </w:r>
      <w:r>
        <w:rPr>
          <w:rFonts w:asciiTheme="minorHAnsi" w:eastAsia="Times New Roman" w:hAnsiTheme="minorHAnsi" w:cstheme="minorHAnsi"/>
          <w:b/>
          <w:sz w:val="24"/>
          <w:szCs w:val="24"/>
          <w:lang w:val="en-GB" w:eastAsia="cs-CZ"/>
        </w:rPr>
        <w:t>Scholarships for Belarusian Students</w:t>
      </w:r>
    </w:p>
    <w:p w14:paraId="5012F4FC" w14:textId="77777777" w:rsidR="002A20E1" w:rsidRPr="00D4171F" w:rsidRDefault="002A20E1"/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1995"/>
        <w:gridCol w:w="2422"/>
        <w:gridCol w:w="1805"/>
      </w:tblGrid>
      <w:tr w:rsidR="00A87EF7" w:rsidRPr="00D4171F" w14:paraId="1F4E0FC0" w14:textId="77777777" w:rsidTr="00A87EF7">
        <w:tc>
          <w:tcPr>
            <w:tcW w:w="1570" w:type="pct"/>
            <w:vAlign w:val="bottom"/>
          </w:tcPr>
          <w:p w14:paraId="33482A12" w14:textId="77777777" w:rsidR="00A87EF7" w:rsidRPr="00D4171F" w:rsidRDefault="00A87EF7" w:rsidP="00A87EF7">
            <w:pPr>
              <w:pStyle w:val="Normlnodsazen"/>
              <w:rPr>
                <w:rFonts w:cstheme="minorHAnsi"/>
                <w:sz w:val="24"/>
                <w:szCs w:val="24"/>
              </w:rPr>
            </w:pPr>
            <w:r w:rsidRPr="00D4171F">
              <w:rPr>
                <w:rFonts w:cstheme="minorHAnsi"/>
                <w:sz w:val="24"/>
                <w:szCs w:val="24"/>
              </w:rPr>
              <w:t xml:space="preserve">Jméno a příjmení / </w:t>
            </w:r>
            <w:r w:rsidRPr="00AF6421">
              <w:rPr>
                <w:rFonts w:cstheme="minorHAnsi"/>
                <w:sz w:val="24"/>
                <w:szCs w:val="24"/>
                <w:lang w:val="en-GB"/>
              </w:rPr>
              <w:t>Name and Surname</w:t>
            </w: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7282CF0D" w14:textId="2D4718CF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7EF7" w:rsidRPr="00D4171F" w14:paraId="7CB5CF19" w14:textId="77777777" w:rsidTr="00A87EF7">
        <w:tc>
          <w:tcPr>
            <w:tcW w:w="1570" w:type="pct"/>
            <w:vAlign w:val="bottom"/>
          </w:tcPr>
          <w:p w14:paraId="10BEED21" w14:textId="0B133ECB" w:rsidR="00A87EF7" w:rsidRPr="00D4171F" w:rsidRDefault="00A87EF7" w:rsidP="00AF6421">
            <w:pPr>
              <w:pStyle w:val="Normlnodsazen"/>
              <w:rPr>
                <w:rFonts w:cstheme="minorHAnsi"/>
                <w:sz w:val="24"/>
                <w:szCs w:val="24"/>
              </w:rPr>
            </w:pPr>
            <w:r w:rsidRPr="00D4171F">
              <w:rPr>
                <w:rFonts w:cstheme="minorHAnsi"/>
                <w:sz w:val="24"/>
                <w:szCs w:val="24"/>
              </w:rPr>
              <w:t>Adresa trvalého bydliště /</w:t>
            </w:r>
            <w:r w:rsidR="003D0135" w:rsidRPr="00D4171F">
              <w:rPr>
                <w:rFonts w:cstheme="minorHAnsi"/>
                <w:sz w:val="24"/>
                <w:szCs w:val="24"/>
              </w:rPr>
              <w:t xml:space="preserve"> </w:t>
            </w:r>
            <w:r w:rsidR="003D0135" w:rsidRPr="00AF6421">
              <w:rPr>
                <w:rFonts w:cstheme="minorHAnsi"/>
                <w:sz w:val="24"/>
                <w:szCs w:val="24"/>
                <w:lang w:val="en-GB"/>
              </w:rPr>
              <w:t>Permanent Residenc</w:t>
            </w:r>
            <w:r w:rsidR="00AF6421" w:rsidRPr="00AF6421">
              <w:rPr>
                <w:rFonts w:cstheme="minorHAnsi"/>
                <w:sz w:val="24"/>
                <w:szCs w:val="24"/>
                <w:lang w:val="en-GB"/>
              </w:rPr>
              <w:t>e</w:t>
            </w:r>
            <w:r w:rsidR="003D0135" w:rsidRPr="00AF6421">
              <w:rPr>
                <w:rFonts w:cstheme="minorHAnsi"/>
                <w:sz w:val="24"/>
                <w:szCs w:val="24"/>
                <w:lang w:val="en-GB"/>
              </w:rPr>
              <w:t xml:space="preserve"> Address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9BBD32" w14:textId="039ACF31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7EF7" w:rsidRPr="00D4171F" w14:paraId="103B9AB5" w14:textId="77777777" w:rsidTr="00A87EF7">
        <w:trPr>
          <w:trHeight w:val="539"/>
        </w:trPr>
        <w:tc>
          <w:tcPr>
            <w:tcW w:w="1570" w:type="pct"/>
            <w:vAlign w:val="bottom"/>
          </w:tcPr>
          <w:p w14:paraId="65D6EB2A" w14:textId="17513D06" w:rsidR="00A87EF7" w:rsidRPr="00D4171F" w:rsidRDefault="00A87EF7" w:rsidP="00A87EF7">
            <w:pPr>
              <w:pStyle w:val="Normlnodsazen"/>
              <w:rPr>
                <w:rFonts w:cstheme="minorHAnsi"/>
                <w:sz w:val="24"/>
                <w:szCs w:val="24"/>
              </w:rPr>
            </w:pPr>
            <w:r w:rsidRPr="00D4171F">
              <w:rPr>
                <w:rFonts w:cstheme="minorHAnsi"/>
                <w:sz w:val="24"/>
                <w:szCs w:val="24"/>
              </w:rPr>
              <w:t xml:space="preserve">Datum narození / </w:t>
            </w:r>
            <w:r w:rsidR="00777407">
              <w:rPr>
                <w:rFonts w:cstheme="minorHAnsi"/>
                <w:sz w:val="24"/>
                <w:szCs w:val="24"/>
                <w:lang w:val="en-GB"/>
              </w:rPr>
              <w:t>Date of B</w:t>
            </w:r>
            <w:r w:rsidRPr="007246E9">
              <w:rPr>
                <w:rFonts w:cstheme="minorHAnsi"/>
                <w:sz w:val="24"/>
                <w:szCs w:val="24"/>
                <w:lang w:val="en-GB"/>
              </w:rPr>
              <w:t>irth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8987B" w14:textId="6EF9B6DE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35" w:type="pct"/>
            <w:tcBorders>
              <w:top w:val="single" w:sz="4" w:space="0" w:color="auto"/>
            </w:tcBorders>
            <w:vAlign w:val="bottom"/>
          </w:tcPr>
          <w:p w14:paraId="41CE6194" w14:textId="142063E9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4171F">
              <w:rPr>
                <w:rFonts w:asciiTheme="minorHAnsi" w:hAnsiTheme="minorHAnsi" w:cstheme="minorHAnsi"/>
                <w:sz w:val="24"/>
                <w:szCs w:val="24"/>
              </w:rPr>
              <w:t>Místo narození /</w:t>
            </w:r>
            <w:r w:rsidR="003D0135" w:rsidRPr="00D4171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D0135" w:rsidRPr="007246E9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Place of Birth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823BC4" w14:textId="7EDA3B98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7EF7" w:rsidRPr="00D4171F" w14:paraId="7CA157B8" w14:textId="77777777" w:rsidTr="00A87EF7">
        <w:tc>
          <w:tcPr>
            <w:tcW w:w="1570" w:type="pct"/>
            <w:vAlign w:val="bottom"/>
          </w:tcPr>
          <w:p w14:paraId="59AAD6B0" w14:textId="229EDADC" w:rsidR="00A87EF7" w:rsidRPr="00D4171F" w:rsidRDefault="00A87EF7" w:rsidP="00A87EF7">
            <w:pPr>
              <w:pStyle w:val="Normlnodsazen"/>
              <w:rPr>
                <w:rFonts w:cstheme="minorHAnsi"/>
                <w:sz w:val="24"/>
                <w:szCs w:val="24"/>
              </w:rPr>
            </w:pPr>
            <w:r w:rsidRPr="00D4171F">
              <w:rPr>
                <w:rFonts w:cstheme="minorHAnsi"/>
                <w:sz w:val="24"/>
                <w:szCs w:val="24"/>
              </w:rPr>
              <w:t xml:space="preserve">Státní příslušnost / </w:t>
            </w:r>
            <w:r w:rsidRPr="007246E9">
              <w:rPr>
                <w:rFonts w:cstheme="minorHAnsi"/>
                <w:sz w:val="24"/>
                <w:szCs w:val="24"/>
                <w:lang w:val="en-GB"/>
              </w:rPr>
              <w:t>Citizenship</w:t>
            </w: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09FAFBFA" w14:textId="0DE8EA31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7EF7" w:rsidRPr="00D4171F" w14:paraId="2DBDF39F" w14:textId="77777777" w:rsidTr="00A87EF7">
        <w:tc>
          <w:tcPr>
            <w:tcW w:w="1570" w:type="pct"/>
            <w:vAlign w:val="bottom"/>
          </w:tcPr>
          <w:p w14:paraId="528B94CB" w14:textId="798BE184" w:rsidR="00A87EF7" w:rsidRPr="00D4171F" w:rsidRDefault="00A87EF7" w:rsidP="00A87EF7">
            <w:pPr>
              <w:pStyle w:val="Normlnodsazen"/>
              <w:rPr>
                <w:rFonts w:cstheme="minorHAnsi"/>
                <w:sz w:val="24"/>
                <w:szCs w:val="24"/>
              </w:rPr>
            </w:pPr>
            <w:r w:rsidRPr="00D4171F">
              <w:rPr>
                <w:rFonts w:cstheme="minorHAnsi"/>
                <w:sz w:val="24"/>
                <w:szCs w:val="24"/>
              </w:rPr>
              <w:t>Nejvyšší dosažené vzdělání /</w:t>
            </w:r>
            <w:r w:rsidR="007246E9">
              <w:rPr>
                <w:rFonts w:cstheme="minorHAnsi"/>
                <w:sz w:val="24"/>
                <w:szCs w:val="24"/>
              </w:rPr>
              <w:t xml:space="preserve"> </w:t>
            </w:r>
            <w:r w:rsidR="007246E9" w:rsidRPr="007246E9">
              <w:rPr>
                <w:rFonts w:cstheme="minorHAnsi"/>
                <w:sz w:val="24"/>
                <w:szCs w:val="24"/>
                <w:lang w:val="en-GB"/>
              </w:rPr>
              <w:t xml:space="preserve">Highest </w:t>
            </w:r>
            <w:r w:rsidR="00777407">
              <w:rPr>
                <w:rFonts w:cstheme="minorHAnsi"/>
                <w:sz w:val="24"/>
                <w:szCs w:val="24"/>
                <w:lang w:val="en-GB"/>
              </w:rPr>
              <w:t>C</w:t>
            </w:r>
            <w:r w:rsidR="007246E9">
              <w:rPr>
                <w:rFonts w:cstheme="minorHAnsi"/>
                <w:sz w:val="24"/>
                <w:szCs w:val="24"/>
                <w:lang w:val="en-GB"/>
              </w:rPr>
              <w:t xml:space="preserve">ompleted </w:t>
            </w:r>
            <w:r w:rsidR="00777407">
              <w:rPr>
                <w:rFonts w:cstheme="minorHAnsi"/>
                <w:sz w:val="24"/>
                <w:szCs w:val="24"/>
                <w:lang w:val="en-GB"/>
              </w:rPr>
              <w:t>Level of E</w:t>
            </w:r>
            <w:r w:rsidR="007246E9" w:rsidRPr="007246E9">
              <w:rPr>
                <w:rFonts w:cstheme="minorHAnsi"/>
                <w:sz w:val="24"/>
                <w:szCs w:val="24"/>
                <w:lang w:val="en-GB"/>
              </w:rPr>
              <w:t>ducation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D80829" w14:textId="3B6D03FC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7EF7" w:rsidRPr="00D4171F" w14:paraId="4B5F8039" w14:textId="77777777" w:rsidTr="00A87EF7">
        <w:tc>
          <w:tcPr>
            <w:tcW w:w="1570" w:type="pct"/>
            <w:vAlign w:val="bottom"/>
          </w:tcPr>
          <w:p w14:paraId="6B37F5B9" w14:textId="5A52A28F" w:rsidR="00A87EF7" w:rsidRPr="00D4171F" w:rsidRDefault="00A87EF7" w:rsidP="00777407">
            <w:pPr>
              <w:pStyle w:val="Normlnodsazen"/>
              <w:rPr>
                <w:rFonts w:cstheme="minorHAnsi"/>
                <w:sz w:val="24"/>
                <w:szCs w:val="24"/>
              </w:rPr>
            </w:pPr>
            <w:r w:rsidRPr="00D4171F">
              <w:rPr>
                <w:rFonts w:cstheme="minorHAnsi"/>
                <w:sz w:val="24"/>
                <w:szCs w:val="24"/>
              </w:rPr>
              <w:t>Rok ukončení střední/vysoké školy /</w:t>
            </w:r>
            <w:r w:rsidR="00232072">
              <w:rPr>
                <w:rFonts w:cstheme="minorHAnsi"/>
                <w:sz w:val="24"/>
                <w:szCs w:val="24"/>
              </w:rPr>
              <w:t xml:space="preserve"> </w:t>
            </w:r>
            <w:r w:rsidR="00232072" w:rsidRPr="00232072">
              <w:rPr>
                <w:rFonts w:cstheme="minorHAnsi"/>
                <w:sz w:val="24"/>
                <w:szCs w:val="24"/>
                <w:lang w:val="en-GB"/>
              </w:rPr>
              <w:t>Year</w:t>
            </w:r>
            <w:r w:rsidR="00777407">
              <w:rPr>
                <w:rFonts w:cstheme="minorHAnsi"/>
                <w:sz w:val="24"/>
                <w:szCs w:val="24"/>
                <w:lang w:val="en-GB"/>
              </w:rPr>
              <w:t xml:space="preserve"> of Graduation from H</w:t>
            </w:r>
            <w:r w:rsidR="00232072">
              <w:rPr>
                <w:rFonts w:cstheme="minorHAnsi"/>
                <w:sz w:val="24"/>
                <w:szCs w:val="24"/>
                <w:lang w:val="en-GB"/>
              </w:rPr>
              <w:t xml:space="preserve">igh </w:t>
            </w:r>
            <w:r w:rsidR="00777407">
              <w:rPr>
                <w:rFonts w:cstheme="minorHAnsi"/>
                <w:sz w:val="24"/>
                <w:szCs w:val="24"/>
                <w:lang w:val="en-GB"/>
              </w:rPr>
              <w:t>S</w:t>
            </w:r>
            <w:r w:rsidR="00232072">
              <w:rPr>
                <w:rFonts w:cstheme="minorHAnsi"/>
                <w:sz w:val="24"/>
                <w:szCs w:val="24"/>
                <w:lang w:val="en-GB"/>
              </w:rPr>
              <w:t>chool</w:t>
            </w:r>
            <w:r w:rsidR="00232072" w:rsidRPr="00232072">
              <w:rPr>
                <w:rFonts w:cstheme="minorHAnsi"/>
                <w:sz w:val="24"/>
                <w:szCs w:val="24"/>
                <w:lang w:val="en-GB"/>
              </w:rPr>
              <w:t>/</w:t>
            </w:r>
            <w:r w:rsidR="00777407">
              <w:rPr>
                <w:rFonts w:cstheme="minorHAnsi"/>
                <w:sz w:val="24"/>
                <w:szCs w:val="24"/>
                <w:lang w:val="en-GB"/>
              </w:rPr>
              <w:t>U</w:t>
            </w:r>
            <w:r w:rsidR="00232072" w:rsidRPr="00232072">
              <w:rPr>
                <w:rFonts w:cstheme="minorHAnsi"/>
                <w:sz w:val="24"/>
                <w:szCs w:val="24"/>
                <w:lang w:val="en-GB"/>
              </w:rPr>
              <w:t>niversity</w:t>
            </w: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5CDAA7AD" w14:textId="603EBE80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7EF7" w:rsidRPr="00D4171F" w14:paraId="53C0BB60" w14:textId="77777777" w:rsidTr="00A87EF7">
        <w:tc>
          <w:tcPr>
            <w:tcW w:w="1570" w:type="pct"/>
            <w:vAlign w:val="bottom"/>
          </w:tcPr>
          <w:p w14:paraId="29C6E586" w14:textId="78C8861A" w:rsidR="00A87EF7" w:rsidRPr="00D4171F" w:rsidRDefault="001F3AD7" w:rsidP="00A87EF7">
            <w:pPr>
              <w:pStyle w:val="Normlnodsazen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  <w:r w:rsidR="00A87EF7" w:rsidRPr="00D4171F">
              <w:rPr>
                <w:rFonts w:cstheme="minorHAnsi"/>
                <w:sz w:val="24"/>
                <w:szCs w:val="24"/>
              </w:rPr>
              <w:t xml:space="preserve">mail </w:t>
            </w: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4E5FFED9" w14:textId="621F1A2D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7EF7" w:rsidRPr="00D4171F" w14:paraId="2AADC066" w14:textId="77777777" w:rsidTr="00A87EF7">
        <w:tc>
          <w:tcPr>
            <w:tcW w:w="1570" w:type="pct"/>
            <w:vAlign w:val="bottom"/>
          </w:tcPr>
          <w:p w14:paraId="23E124F9" w14:textId="3A01ED05" w:rsidR="00A87EF7" w:rsidRPr="00D4171F" w:rsidRDefault="00A87EF7" w:rsidP="001F3AD7">
            <w:pPr>
              <w:pStyle w:val="Normlnodsazen"/>
              <w:rPr>
                <w:rFonts w:cstheme="minorHAnsi"/>
                <w:sz w:val="24"/>
                <w:szCs w:val="24"/>
              </w:rPr>
            </w:pPr>
            <w:r w:rsidRPr="00D4171F">
              <w:rPr>
                <w:rFonts w:cstheme="minorHAnsi"/>
                <w:sz w:val="24"/>
                <w:szCs w:val="24"/>
              </w:rPr>
              <w:t xml:space="preserve">Telefon / </w:t>
            </w:r>
            <w:r w:rsidR="001F3AD7" w:rsidRPr="001F3AD7">
              <w:rPr>
                <w:rFonts w:cstheme="minorHAnsi"/>
                <w:sz w:val="24"/>
                <w:szCs w:val="24"/>
                <w:lang w:val="en-GB"/>
              </w:rPr>
              <w:t>P</w:t>
            </w:r>
            <w:r w:rsidRPr="001F3AD7">
              <w:rPr>
                <w:rFonts w:cstheme="minorHAnsi"/>
                <w:sz w:val="24"/>
                <w:szCs w:val="24"/>
                <w:lang w:val="en-GB"/>
              </w:rPr>
              <w:t>hone</w:t>
            </w:r>
            <w:r w:rsidR="00176016">
              <w:rPr>
                <w:rFonts w:cstheme="minorHAnsi"/>
                <w:sz w:val="24"/>
                <w:szCs w:val="24"/>
                <w:lang w:val="en-GB"/>
              </w:rPr>
              <w:t xml:space="preserve"> N</w:t>
            </w:r>
            <w:r w:rsidR="001F3AD7" w:rsidRPr="001F3AD7">
              <w:rPr>
                <w:rFonts w:cstheme="minorHAnsi"/>
                <w:sz w:val="24"/>
                <w:szCs w:val="24"/>
                <w:lang w:val="en-GB"/>
              </w:rPr>
              <w:t>umber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5428CC" w14:textId="092E0356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6BADBEC" w14:textId="77777777" w:rsidR="00A87EF7" w:rsidRPr="00D4171F" w:rsidRDefault="00A87EF7" w:rsidP="00A87EF7">
      <w:pPr>
        <w:tabs>
          <w:tab w:val="left" w:pos="1635"/>
        </w:tabs>
        <w:rPr>
          <w:rFonts w:ascii="Rams" w:hAnsi="Rams" w:cstheme="minorHAnsi"/>
          <w:sz w:val="24"/>
          <w:szCs w:val="24"/>
        </w:rPr>
      </w:pPr>
    </w:p>
    <w:p w14:paraId="6346344C" w14:textId="77777777" w:rsidR="00DA5105" w:rsidRDefault="00DA510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993E8E4" w14:textId="73CB8F52" w:rsidR="00A87EF7" w:rsidRPr="00D4171F" w:rsidRDefault="00A87EF7" w:rsidP="00A87EF7">
      <w:pPr>
        <w:tabs>
          <w:tab w:val="left" w:pos="1635"/>
        </w:tabs>
        <w:rPr>
          <w:rFonts w:asciiTheme="minorHAnsi" w:hAnsiTheme="minorHAnsi" w:cstheme="minorHAnsi"/>
          <w:sz w:val="24"/>
          <w:szCs w:val="24"/>
        </w:rPr>
      </w:pPr>
      <w:r w:rsidRPr="00D4171F">
        <w:rPr>
          <w:rFonts w:asciiTheme="minorHAnsi" w:hAnsiTheme="minorHAnsi" w:cstheme="minorHAnsi"/>
          <w:sz w:val="24"/>
          <w:szCs w:val="24"/>
        </w:rPr>
        <w:lastRenderedPageBreak/>
        <w:t xml:space="preserve">Na Ostravskou univerzitu se hlásím na </w:t>
      </w:r>
      <w:r w:rsidR="00B16E5E" w:rsidRPr="00D4171F">
        <w:rPr>
          <w:rFonts w:asciiTheme="minorHAnsi" w:hAnsiTheme="minorHAnsi" w:cstheme="minorHAnsi"/>
          <w:sz w:val="24"/>
          <w:szCs w:val="24"/>
        </w:rPr>
        <w:t>studium</w:t>
      </w:r>
      <w:r w:rsidRPr="00D4171F">
        <w:rPr>
          <w:rFonts w:asciiTheme="minorHAnsi" w:hAnsiTheme="minorHAnsi" w:cstheme="minorHAnsi"/>
          <w:sz w:val="24"/>
          <w:szCs w:val="24"/>
        </w:rPr>
        <w:t xml:space="preserve">/ </w:t>
      </w:r>
      <w:r w:rsidR="00036D31">
        <w:rPr>
          <w:rFonts w:asciiTheme="minorHAnsi" w:hAnsiTheme="minorHAnsi" w:cstheme="minorHAnsi"/>
          <w:sz w:val="24"/>
          <w:szCs w:val="24"/>
        </w:rPr>
        <w:t>To</w:t>
      </w:r>
      <w:r w:rsidR="003D0135" w:rsidRPr="00036D31">
        <w:rPr>
          <w:rFonts w:asciiTheme="minorHAnsi" w:hAnsiTheme="minorHAnsi" w:cstheme="minorHAnsi"/>
          <w:sz w:val="24"/>
          <w:szCs w:val="24"/>
          <w:lang w:val="en-GB"/>
        </w:rPr>
        <w:t xml:space="preserve"> the University of Ostrava</w:t>
      </w:r>
      <w:r w:rsidR="00036D31">
        <w:rPr>
          <w:rFonts w:asciiTheme="minorHAnsi" w:hAnsiTheme="minorHAnsi" w:cstheme="minorHAnsi"/>
          <w:sz w:val="24"/>
          <w:szCs w:val="24"/>
          <w:lang w:val="en-GB"/>
        </w:rPr>
        <w:t>,</w:t>
      </w:r>
      <w:r w:rsidR="003D0135" w:rsidRPr="00036D31">
        <w:rPr>
          <w:rFonts w:asciiTheme="minorHAnsi" w:hAnsiTheme="minorHAnsi" w:cstheme="minorHAnsi"/>
          <w:sz w:val="24"/>
          <w:szCs w:val="24"/>
          <w:lang w:val="en-GB"/>
        </w:rPr>
        <w:t xml:space="preserve"> I apply for</w:t>
      </w:r>
    </w:p>
    <w:p w14:paraId="0D61D28C" w14:textId="77777777" w:rsidR="00D413B7" w:rsidRPr="00D4171F" w:rsidRDefault="00D413B7" w:rsidP="000433FF">
      <w:pPr>
        <w:tabs>
          <w:tab w:val="left" w:pos="1635"/>
        </w:tabs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D4171F">
        <w:rPr>
          <w:rFonts w:asciiTheme="minorHAnsi" w:hAnsiTheme="minorHAnsi" w:cstheme="minorHAnsi"/>
          <w:sz w:val="24"/>
          <w:szCs w:val="24"/>
        </w:rPr>
        <w:t>Bakalářské/</w:t>
      </w:r>
      <w:r w:rsidRPr="00F57234">
        <w:rPr>
          <w:rFonts w:asciiTheme="minorHAnsi" w:hAnsiTheme="minorHAnsi" w:cstheme="minorHAnsi"/>
          <w:sz w:val="24"/>
          <w:szCs w:val="24"/>
          <w:lang w:val="en-GB"/>
        </w:rPr>
        <w:t>Bachelor</w:t>
      </w:r>
      <w:r w:rsidRPr="00D4171F"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1620797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7CD7018C" w14:textId="77777777" w:rsidR="00D413B7" w:rsidRDefault="00D413B7" w:rsidP="000433FF">
      <w:pPr>
        <w:tabs>
          <w:tab w:val="left" w:pos="1635"/>
        </w:tabs>
        <w:spacing w:after="120" w:line="24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D4171F">
        <w:rPr>
          <w:rFonts w:asciiTheme="minorHAnsi" w:hAnsiTheme="minorHAnsi" w:cstheme="minorHAnsi"/>
          <w:sz w:val="24"/>
          <w:szCs w:val="24"/>
        </w:rPr>
        <w:t xml:space="preserve">Navazující magisterské </w:t>
      </w:r>
      <w:r w:rsidRPr="0025188A">
        <w:rPr>
          <w:rFonts w:asciiTheme="minorHAnsi" w:hAnsiTheme="minorHAnsi" w:cstheme="minorHAnsi"/>
          <w:sz w:val="24"/>
          <w:szCs w:val="24"/>
          <w:lang w:val="en-GB"/>
        </w:rPr>
        <w:t>/ Follow-up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(two-year)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57234">
        <w:rPr>
          <w:rFonts w:asciiTheme="minorHAnsi" w:hAnsiTheme="minorHAnsi" w:cstheme="minorHAnsi"/>
          <w:sz w:val="24"/>
          <w:szCs w:val="24"/>
          <w:lang w:val="en-GB"/>
        </w:rPr>
        <w:t>Master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  <w:lang w:val="en-GB"/>
          </w:rPr>
          <w:id w:val="-29887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  <w:lang w:val="en-GB"/>
            </w:rPr>
            <w:t>☐</w:t>
          </w:r>
        </w:sdtContent>
      </w:sdt>
    </w:p>
    <w:p w14:paraId="5F635D01" w14:textId="77777777" w:rsidR="00D413B7" w:rsidRPr="00D4171F" w:rsidRDefault="00D413B7" w:rsidP="000433FF">
      <w:pPr>
        <w:tabs>
          <w:tab w:val="left" w:pos="1635"/>
        </w:tabs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Magisterské / Five-year Master</w:t>
      </w:r>
      <w:r w:rsidRPr="00D4171F"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1446425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01F3E707" w14:textId="0CE11990" w:rsidR="00D413B7" w:rsidRPr="00D4171F" w:rsidRDefault="00D413B7" w:rsidP="000433FF">
      <w:pPr>
        <w:tabs>
          <w:tab w:val="left" w:pos="1635"/>
        </w:tabs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D4171F">
        <w:rPr>
          <w:rFonts w:asciiTheme="minorHAnsi" w:hAnsiTheme="minorHAnsi" w:cstheme="minorHAnsi"/>
          <w:sz w:val="24"/>
          <w:szCs w:val="24"/>
        </w:rPr>
        <w:t xml:space="preserve">Doktorské / </w:t>
      </w:r>
      <w:r w:rsidRPr="00F57234">
        <w:rPr>
          <w:rFonts w:asciiTheme="minorHAnsi" w:hAnsiTheme="minorHAnsi" w:cstheme="minorHAnsi"/>
          <w:sz w:val="24"/>
          <w:szCs w:val="24"/>
          <w:lang w:val="en-GB"/>
        </w:rPr>
        <w:t>Doctoral</w:t>
      </w:r>
      <w:r w:rsidRPr="00D4171F"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825084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171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5952197F" w14:textId="77777777" w:rsidR="00D413B7" w:rsidRDefault="00D413B7" w:rsidP="00D413B7">
      <w:pPr>
        <w:tabs>
          <w:tab w:val="left" w:pos="1635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D4171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7FE0B6" w14:textId="5E26AB52" w:rsidR="00A87EF7" w:rsidRPr="00D4171F" w:rsidRDefault="00A87EF7" w:rsidP="00D413B7">
      <w:pPr>
        <w:tabs>
          <w:tab w:val="left" w:pos="1635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D4171F">
        <w:rPr>
          <w:rFonts w:asciiTheme="minorHAnsi" w:hAnsiTheme="minorHAnsi" w:cstheme="minorHAnsi"/>
          <w:sz w:val="24"/>
          <w:szCs w:val="24"/>
        </w:rPr>
        <w:t>Počet podaných přihlášek na OU</w:t>
      </w:r>
      <w:r w:rsidR="003D0135" w:rsidRPr="00D4171F">
        <w:rPr>
          <w:rFonts w:asciiTheme="minorHAnsi" w:hAnsiTheme="minorHAnsi" w:cstheme="minorHAnsi"/>
          <w:sz w:val="24"/>
          <w:szCs w:val="24"/>
        </w:rPr>
        <w:t xml:space="preserve"> </w:t>
      </w:r>
      <w:r w:rsidRPr="00D4171F">
        <w:rPr>
          <w:rFonts w:asciiTheme="minorHAnsi" w:hAnsiTheme="minorHAnsi" w:cstheme="minorHAnsi"/>
          <w:sz w:val="24"/>
          <w:szCs w:val="24"/>
        </w:rPr>
        <w:t>/</w:t>
      </w:r>
      <w:r w:rsidR="003D0135" w:rsidRPr="00D4171F">
        <w:rPr>
          <w:rFonts w:asciiTheme="minorHAnsi" w:hAnsiTheme="minorHAnsi" w:cstheme="minorHAnsi"/>
          <w:sz w:val="24"/>
          <w:szCs w:val="24"/>
        </w:rPr>
        <w:t xml:space="preserve"> </w:t>
      </w:r>
      <w:r w:rsidR="00173CC7">
        <w:rPr>
          <w:rFonts w:asciiTheme="minorHAnsi" w:hAnsiTheme="minorHAnsi" w:cstheme="minorHAnsi"/>
          <w:sz w:val="24"/>
          <w:szCs w:val="24"/>
          <w:lang w:val="en-GB"/>
        </w:rPr>
        <w:t>Number of A</w:t>
      </w:r>
      <w:r w:rsidR="002C267C">
        <w:rPr>
          <w:rFonts w:asciiTheme="minorHAnsi" w:hAnsiTheme="minorHAnsi" w:cstheme="minorHAnsi"/>
          <w:sz w:val="24"/>
          <w:szCs w:val="24"/>
          <w:lang w:val="en-GB"/>
        </w:rPr>
        <w:t>pplications to</w:t>
      </w:r>
      <w:r w:rsidR="003D0135" w:rsidRPr="00F57234">
        <w:rPr>
          <w:rFonts w:asciiTheme="minorHAnsi" w:hAnsiTheme="minorHAnsi" w:cstheme="minorHAnsi"/>
          <w:sz w:val="24"/>
          <w:szCs w:val="24"/>
          <w:lang w:val="en-GB"/>
        </w:rPr>
        <w:t xml:space="preserve"> the </w:t>
      </w:r>
      <w:proofErr w:type="gramStart"/>
      <w:r w:rsidR="003D0135" w:rsidRPr="00F57234">
        <w:rPr>
          <w:rFonts w:asciiTheme="minorHAnsi" w:hAnsiTheme="minorHAnsi" w:cstheme="minorHAnsi"/>
          <w:sz w:val="24"/>
          <w:szCs w:val="24"/>
          <w:lang w:val="en-GB"/>
        </w:rPr>
        <w:t>UO</w:t>
      </w:r>
      <w:r w:rsidR="00D413B7">
        <w:rPr>
          <w:rFonts w:asciiTheme="minorHAnsi" w:hAnsiTheme="minorHAnsi" w:cstheme="minorHAnsi"/>
          <w:sz w:val="24"/>
          <w:szCs w:val="24"/>
          <w:lang w:val="en-GB"/>
        </w:rPr>
        <w:t xml:space="preserve">:   </w:t>
      </w:r>
      <w:proofErr w:type="gramEnd"/>
      <w:r w:rsidR="00D413B7">
        <w:rPr>
          <w:rFonts w:asciiTheme="minorHAnsi" w:hAnsiTheme="minorHAnsi" w:cstheme="minorHAnsi"/>
          <w:sz w:val="24"/>
          <w:szCs w:val="24"/>
          <w:lang w:val="en-GB"/>
        </w:rPr>
        <w:t xml:space="preserve">    </w:t>
      </w:r>
      <w:r w:rsidRPr="00D4171F"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alias w:val="Vyber/choose"/>
          <w:tag w:val="Vyber/choose"/>
          <w:id w:val="720486880"/>
          <w:placeholder>
            <w:docPart w:val="9EEE8CE6689446BF8F5336975FF790FA"/>
          </w:placeholder>
          <w:showingPlcHdr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EndPr/>
        <w:sdtContent>
          <w:r w:rsidR="00B55C24" w:rsidRPr="00924FBA">
            <w:rPr>
              <w:rStyle w:val="Zstupntext"/>
            </w:rPr>
            <w:t>Zvolte položku.</w:t>
          </w:r>
        </w:sdtContent>
      </w:sdt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6222"/>
      </w:tblGrid>
      <w:tr w:rsidR="00A87EF7" w:rsidRPr="00D4171F" w14:paraId="7BE2333E" w14:textId="77777777" w:rsidTr="00A87EF7">
        <w:tc>
          <w:tcPr>
            <w:tcW w:w="1570" w:type="pct"/>
            <w:vAlign w:val="bottom"/>
          </w:tcPr>
          <w:p w14:paraId="32DC723F" w14:textId="1C69EC12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" w:name="_Hlk66718211"/>
            <w:r w:rsidRPr="00D4171F">
              <w:rPr>
                <w:rFonts w:asciiTheme="minorHAnsi" w:hAnsiTheme="minorHAnsi" w:cstheme="minorHAnsi"/>
                <w:sz w:val="24"/>
                <w:szCs w:val="24"/>
              </w:rPr>
              <w:t xml:space="preserve">Hlásím se na studijní </w:t>
            </w:r>
            <w:r w:rsidR="00F45BA2" w:rsidRPr="00D4171F">
              <w:rPr>
                <w:rFonts w:asciiTheme="minorHAnsi" w:hAnsiTheme="minorHAnsi" w:cstheme="minorHAnsi"/>
                <w:sz w:val="24"/>
                <w:szCs w:val="24"/>
              </w:rPr>
              <w:t>program</w:t>
            </w:r>
            <w:bookmarkEnd w:id="1"/>
            <w:r w:rsidR="00E50ABF" w:rsidRPr="00D4171F">
              <w:rPr>
                <w:rFonts w:asciiTheme="minorHAnsi" w:hAnsiTheme="minorHAnsi" w:cstheme="minorHAnsi"/>
                <w:sz w:val="24"/>
                <w:szCs w:val="24"/>
              </w:rPr>
              <w:t xml:space="preserve"> (fakultu) – v případě více přihlášek uveďte všechny</w:t>
            </w:r>
            <w:r w:rsidR="003D0135" w:rsidRPr="00D4171F">
              <w:rPr>
                <w:rFonts w:asciiTheme="minorHAnsi" w:hAnsiTheme="minorHAnsi" w:cstheme="minorHAnsi"/>
                <w:sz w:val="24"/>
                <w:szCs w:val="24"/>
              </w:rPr>
              <w:t xml:space="preserve"> / </w:t>
            </w:r>
            <w:r w:rsidR="003D0135" w:rsidRPr="00D4171F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I apply for the study program (</w:t>
            </w:r>
            <w:r w:rsidR="00A91FB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fac</w:t>
            </w:r>
            <w:r w:rsidR="003D0135" w:rsidRPr="00D4171F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ulty) – in case of more applications, please state all of them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4E17A358" w14:textId="78415C43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7EF7" w:rsidRPr="00D4171F" w14:paraId="4DE562D0" w14:textId="77777777" w:rsidTr="00A87EF7">
        <w:tc>
          <w:tcPr>
            <w:tcW w:w="1570" w:type="pct"/>
            <w:vAlign w:val="bottom"/>
          </w:tcPr>
          <w:p w14:paraId="2FD4CE48" w14:textId="78D98553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11FA6445" w14:textId="7E7D7377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7EF7" w:rsidRPr="00D4171F" w14:paraId="3A138806" w14:textId="77777777" w:rsidTr="00A87EF7">
        <w:tc>
          <w:tcPr>
            <w:tcW w:w="1570" w:type="pct"/>
            <w:vAlign w:val="bottom"/>
          </w:tcPr>
          <w:p w14:paraId="740CA4CB" w14:textId="4BDCACD3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241AFAC8" w14:textId="77777777" w:rsidR="00A87EF7" w:rsidRPr="00D4171F" w:rsidRDefault="00A87EF7" w:rsidP="00A87E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A561EF4" w14:textId="77777777" w:rsidR="00A87EF7" w:rsidRPr="00D4171F" w:rsidRDefault="00A87EF7" w:rsidP="00A87EF7">
      <w:pPr>
        <w:tabs>
          <w:tab w:val="left" w:pos="1635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bookmarkStart w:id="2" w:name="_Hlk66718420"/>
    </w:p>
    <w:bookmarkEnd w:id="2"/>
    <w:p w14:paraId="522D032A" w14:textId="77777777" w:rsidR="00A87EF7" w:rsidRPr="00D4171F" w:rsidRDefault="00A87EF7" w:rsidP="00A87EF7">
      <w:pPr>
        <w:tabs>
          <w:tab w:val="left" w:pos="1635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3DF3235" w14:textId="687A88E8" w:rsidR="00A87EF7" w:rsidRPr="00D4171F" w:rsidRDefault="00D4171F" w:rsidP="00A87EF7">
      <w:pPr>
        <w:tabs>
          <w:tab w:val="left" w:pos="1635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D4171F">
        <w:rPr>
          <w:rFonts w:asciiTheme="minorHAnsi" w:hAnsiTheme="minorHAnsi" w:cstheme="minorHAnsi"/>
          <w:sz w:val="24"/>
          <w:szCs w:val="24"/>
        </w:rPr>
        <w:t xml:space="preserve">Povinné přílohy k žádosti / </w:t>
      </w:r>
      <w:r w:rsidRPr="00D4171F">
        <w:rPr>
          <w:rFonts w:asciiTheme="minorHAnsi" w:hAnsiTheme="minorHAnsi" w:cstheme="minorHAnsi"/>
          <w:sz w:val="24"/>
          <w:szCs w:val="24"/>
          <w:lang w:val="en-GB"/>
        </w:rPr>
        <w:t xml:space="preserve">Mandatory </w:t>
      </w:r>
      <w:r w:rsidR="001F05B8">
        <w:rPr>
          <w:rFonts w:asciiTheme="minorHAnsi" w:hAnsiTheme="minorHAnsi" w:cstheme="minorHAnsi"/>
          <w:sz w:val="24"/>
          <w:szCs w:val="24"/>
          <w:lang w:val="en-GB"/>
        </w:rPr>
        <w:t>A</w:t>
      </w:r>
      <w:r w:rsidR="004942D4">
        <w:rPr>
          <w:rFonts w:asciiTheme="minorHAnsi" w:hAnsiTheme="minorHAnsi" w:cstheme="minorHAnsi"/>
          <w:sz w:val="24"/>
          <w:szCs w:val="24"/>
          <w:lang w:val="en-GB"/>
        </w:rPr>
        <w:t>nnexes</w:t>
      </w:r>
      <w:r w:rsidR="001F05B8">
        <w:rPr>
          <w:rFonts w:asciiTheme="minorHAnsi" w:hAnsiTheme="minorHAnsi" w:cstheme="minorHAnsi"/>
          <w:sz w:val="24"/>
          <w:szCs w:val="24"/>
          <w:lang w:val="en-GB"/>
        </w:rPr>
        <w:t xml:space="preserve"> to the A</w:t>
      </w:r>
      <w:r w:rsidRPr="00D4171F">
        <w:rPr>
          <w:rFonts w:asciiTheme="minorHAnsi" w:hAnsiTheme="minorHAnsi" w:cstheme="minorHAnsi"/>
          <w:sz w:val="24"/>
          <w:szCs w:val="24"/>
          <w:lang w:val="en-GB"/>
        </w:rPr>
        <w:t>pplication</w:t>
      </w:r>
    </w:p>
    <w:p w14:paraId="71650433" w14:textId="7C0FBBBD" w:rsidR="00F45BA2" w:rsidRPr="00D4171F" w:rsidRDefault="00F45BA2" w:rsidP="00A87EF7">
      <w:pPr>
        <w:pStyle w:val="Odstavecseseznamem"/>
        <w:numPr>
          <w:ilvl w:val="0"/>
          <w:numId w:val="13"/>
        </w:numPr>
        <w:tabs>
          <w:tab w:val="left" w:pos="1635"/>
        </w:tabs>
        <w:spacing w:before="200" w:after="200" w:line="240" w:lineRule="auto"/>
        <w:rPr>
          <w:rFonts w:cstheme="minorHAnsi"/>
          <w:sz w:val="24"/>
          <w:szCs w:val="24"/>
        </w:rPr>
      </w:pPr>
      <w:r w:rsidRPr="00D4171F">
        <w:rPr>
          <w:rFonts w:cstheme="minorHAnsi"/>
          <w:sz w:val="24"/>
          <w:szCs w:val="24"/>
        </w:rPr>
        <w:t>Životopis</w:t>
      </w:r>
      <w:r w:rsidR="00D4171F" w:rsidRPr="00D4171F">
        <w:rPr>
          <w:rFonts w:cstheme="minorHAnsi"/>
          <w:sz w:val="24"/>
          <w:szCs w:val="24"/>
        </w:rPr>
        <w:t xml:space="preserve"> / CV</w:t>
      </w:r>
    </w:p>
    <w:p w14:paraId="46D197EF" w14:textId="45039AC1" w:rsidR="00A87EF7" w:rsidRPr="00D4171F" w:rsidRDefault="00A87EF7" w:rsidP="00A87EF7">
      <w:pPr>
        <w:pStyle w:val="Odstavecseseznamem"/>
        <w:numPr>
          <w:ilvl w:val="0"/>
          <w:numId w:val="13"/>
        </w:numPr>
        <w:tabs>
          <w:tab w:val="left" w:pos="1635"/>
        </w:tabs>
        <w:spacing w:before="200" w:after="200" w:line="240" w:lineRule="auto"/>
        <w:rPr>
          <w:rFonts w:cstheme="minorHAnsi"/>
          <w:sz w:val="24"/>
          <w:szCs w:val="24"/>
        </w:rPr>
      </w:pPr>
      <w:r w:rsidRPr="00D4171F">
        <w:rPr>
          <w:rFonts w:cstheme="minorHAnsi"/>
          <w:sz w:val="24"/>
          <w:szCs w:val="24"/>
        </w:rPr>
        <w:t>Motivační dopis v českém nebo anglickém jazyce</w:t>
      </w:r>
      <w:r w:rsidR="00731043" w:rsidRPr="00D4171F">
        <w:rPr>
          <w:rFonts w:cstheme="minorHAnsi"/>
          <w:sz w:val="24"/>
          <w:szCs w:val="24"/>
        </w:rPr>
        <w:t xml:space="preserve"> (max</w:t>
      </w:r>
      <w:r w:rsidR="00F45BA2" w:rsidRPr="00D4171F">
        <w:rPr>
          <w:rFonts w:cstheme="minorHAnsi"/>
          <w:sz w:val="24"/>
          <w:szCs w:val="24"/>
        </w:rPr>
        <w:t>.</w:t>
      </w:r>
      <w:r w:rsidR="00731043" w:rsidRPr="00D4171F">
        <w:rPr>
          <w:rFonts w:cstheme="minorHAnsi"/>
          <w:sz w:val="24"/>
          <w:szCs w:val="24"/>
        </w:rPr>
        <w:t xml:space="preserve"> </w:t>
      </w:r>
      <w:r w:rsidR="00F45BA2" w:rsidRPr="00D4171F">
        <w:rPr>
          <w:rFonts w:cstheme="minorHAnsi"/>
          <w:sz w:val="24"/>
          <w:szCs w:val="24"/>
        </w:rPr>
        <w:t>1</w:t>
      </w:r>
      <w:r w:rsidR="000C1837" w:rsidRPr="00D4171F">
        <w:rPr>
          <w:rFonts w:cstheme="minorHAnsi"/>
          <w:sz w:val="24"/>
          <w:szCs w:val="24"/>
        </w:rPr>
        <w:t xml:space="preserve"> stran</w:t>
      </w:r>
      <w:r w:rsidR="00F45BA2" w:rsidRPr="00D4171F">
        <w:rPr>
          <w:rFonts w:cstheme="minorHAnsi"/>
          <w:sz w:val="24"/>
          <w:szCs w:val="24"/>
        </w:rPr>
        <w:t>a</w:t>
      </w:r>
      <w:r w:rsidR="000C1837" w:rsidRPr="00D4171F">
        <w:rPr>
          <w:rFonts w:cstheme="minorHAnsi"/>
          <w:sz w:val="24"/>
          <w:szCs w:val="24"/>
        </w:rPr>
        <w:t xml:space="preserve"> A4)</w:t>
      </w:r>
      <w:r w:rsidR="00D4171F" w:rsidRPr="00D4171F">
        <w:rPr>
          <w:rFonts w:cstheme="minorHAnsi"/>
          <w:sz w:val="24"/>
          <w:szCs w:val="24"/>
        </w:rPr>
        <w:t xml:space="preserve"> / </w:t>
      </w:r>
      <w:r w:rsidR="00D4171F" w:rsidRPr="00D4171F">
        <w:rPr>
          <w:rFonts w:cstheme="minorHAnsi"/>
          <w:sz w:val="24"/>
          <w:szCs w:val="24"/>
          <w:lang w:val="en-GB"/>
        </w:rPr>
        <w:t>Motivational letter in Czech or English (maximum of 1 A4 page)</w:t>
      </w:r>
    </w:p>
    <w:p w14:paraId="3B466BC0" w14:textId="77777777" w:rsidR="009453D9" w:rsidRPr="00D4171F" w:rsidRDefault="009453D9" w:rsidP="009453D9">
      <w:pPr>
        <w:pStyle w:val="Odstavecseseznamem"/>
        <w:numPr>
          <w:ilvl w:val="0"/>
          <w:numId w:val="13"/>
        </w:numPr>
        <w:tabs>
          <w:tab w:val="left" w:pos="1635"/>
        </w:tabs>
        <w:spacing w:before="200" w:after="200" w:line="240" w:lineRule="auto"/>
        <w:rPr>
          <w:rFonts w:cstheme="minorHAnsi"/>
          <w:sz w:val="24"/>
          <w:szCs w:val="24"/>
          <w:lang w:val="en-GB"/>
        </w:rPr>
      </w:pPr>
      <w:r w:rsidRPr="00D4171F">
        <w:rPr>
          <w:rFonts w:cstheme="minorHAnsi"/>
          <w:sz w:val="24"/>
          <w:szCs w:val="24"/>
        </w:rPr>
        <w:t xml:space="preserve">Kopie dokladu se studijními výsledky za poslední ukončený akademický rok / </w:t>
      </w:r>
      <w:r w:rsidRPr="00D4171F">
        <w:rPr>
          <w:rFonts w:cstheme="minorHAnsi"/>
          <w:sz w:val="24"/>
          <w:szCs w:val="24"/>
          <w:lang w:val="en-GB"/>
        </w:rPr>
        <w:t>Copy of the</w:t>
      </w:r>
      <w:r>
        <w:rPr>
          <w:rFonts w:cstheme="minorHAnsi"/>
          <w:sz w:val="24"/>
          <w:szCs w:val="24"/>
          <w:lang w:val="en-GB"/>
        </w:rPr>
        <w:t xml:space="preserve"> document with study results of</w:t>
      </w:r>
      <w:r w:rsidRPr="00D4171F">
        <w:rPr>
          <w:rFonts w:cstheme="minorHAnsi"/>
          <w:sz w:val="24"/>
          <w:szCs w:val="24"/>
          <w:lang w:val="en-GB"/>
        </w:rPr>
        <w:t xml:space="preserve"> the last completed academic year</w:t>
      </w:r>
    </w:p>
    <w:p w14:paraId="37736167" w14:textId="68DB4112" w:rsidR="00A87EF7" w:rsidRPr="00D4171F" w:rsidRDefault="000C1837" w:rsidP="00A87EF7">
      <w:pPr>
        <w:pStyle w:val="Odstavecseseznamem"/>
        <w:numPr>
          <w:ilvl w:val="0"/>
          <w:numId w:val="13"/>
        </w:numPr>
        <w:tabs>
          <w:tab w:val="left" w:pos="1635"/>
        </w:tabs>
        <w:spacing w:before="200" w:after="200" w:line="240" w:lineRule="auto"/>
        <w:rPr>
          <w:rFonts w:cstheme="minorHAnsi"/>
          <w:sz w:val="24"/>
          <w:szCs w:val="24"/>
          <w:lang w:val="en-GB"/>
        </w:rPr>
      </w:pPr>
      <w:r w:rsidRPr="00D4171F">
        <w:rPr>
          <w:rFonts w:cstheme="minorHAnsi"/>
          <w:sz w:val="24"/>
          <w:szCs w:val="24"/>
        </w:rPr>
        <w:t>Kopie dokladu totožnosti</w:t>
      </w:r>
      <w:r w:rsidR="00D4171F" w:rsidRPr="00D4171F">
        <w:rPr>
          <w:rFonts w:cstheme="minorHAnsi"/>
          <w:sz w:val="24"/>
          <w:szCs w:val="24"/>
        </w:rPr>
        <w:t xml:space="preserve"> / </w:t>
      </w:r>
      <w:r w:rsidR="00D4171F" w:rsidRPr="00D4171F">
        <w:rPr>
          <w:rFonts w:cstheme="minorHAnsi"/>
          <w:sz w:val="24"/>
          <w:szCs w:val="24"/>
          <w:lang w:val="en-GB"/>
        </w:rPr>
        <w:t>Copy of the ID card</w:t>
      </w:r>
    </w:p>
    <w:p w14:paraId="082C55DE" w14:textId="02290166" w:rsidR="007566CD" w:rsidRPr="00B55C24" w:rsidRDefault="007566CD" w:rsidP="009453D9">
      <w:pPr>
        <w:pStyle w:val="Odstavecseseznamem"/>
        <w:tabs>
          <w:tab w:val="left" w:pos="1635"/>
        </w:tabs>
        <w:spacing w:before="200" w:after="200" w:line="240" w:lineRule="auto"/>
        <w:rPr>
          <w:rFonts w:cstheme="minorHAnsi"/>
          <w:sz w:val="24"/>
          <w:szCs w:val="24"/>
          <w:lang w:val="en-GB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6222"/>
      </w:tblGrid>
      <w:tr w:rsidR="00B55C24" w:rsidRPr="00D4171F" w14:paraId="4FDD6701" w14:textId="77777777" w:rsidTr="0015439F">
        <w:tc>
          <w:tcPr>
            <w:tcW w:w="1570" w:type="pct"/>
            <w:vAlign w:val="bottom"/>
          </w:tcPr>
          <w:p w14:paraId="358FE50F" w14:textId="433EEEEE" w:rsidR="00B55C24" w:rsidRPr="00D4171F" w:rsidRDefault="00B55C24" w:rsidP="0015439F">
            <w:pPr>
              <w:pStyle w:val="Normlnodsazen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Místo a datum/ Place and D</w:t>
            </w:r>
            <w:r w:rsidRPr="00D4171F">
              <w:rPr>
                <w:rFonts w:cstheme="minorHAnsi"/>
                <w:sz w:val="24"/>
                <w:szCs w:val="24"/>
              </w:rPr>
              <w:t>ate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6C5339CD" w14:textId="6D48105C" w:rsidR="00B55C24" w:rsidRPr="00D4171F" w:rsidRDefault="00B55C24" w:rsidP="0015439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55C24" w:rsidRPr="00D4171F" w14:paraId="1BCB79DE" w14:textId="77777777" w:rsidTr="0015439F">
        <w:tc>
          <w:tcPr>
            <w:tcW w:w="1570" w:type="pct"/>
            <w:vAlign w:val="bottom"/>
          </w:tcPr>
          <w:p w14:paraId="7BC5832D" w14:textId="326AA07D" w:rsidR="00B55C24" w:rsidRPr="00D4171F" w:rsidRDefault="00B55C24" w:rsidP="0015439F">
            <w:pPr>
              <w:pStyle w:val="Normlnodsazen"/>
              <w:rPr>
                <w:rFonts w:cstheme="minorHAnsi"/>
                <w:sz w:val="24"/>
                <w:szCs w:val="24"/>
              </w:rPr>
            </w:pPr>
            <w:r w:rsidRPr="00D4171F">
              <w:rPr>
                <w:rFonts w:cstheme="minorHAnsi"/>
                <w:sz w:val="24"/>
                <w:szCs w:val="24"/>
              </w:rPr>
              <w:t xml:space="preserve">Podpis studenta/ Student’s 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D4171F">
              <w:rPr>
                <w:rFonts w:cstheme="minorHAnsi"/>
                <w:sz w:val="24"/>
                <w:szCs w:val="24"/>
              </w:rPr>
              <w:t>ignature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46522D" w14:textId="20BCCA03" w:rsidR="00B55C24" w:rsidRPr="00D4171F" w:rsidRDefault="00B55C24" w:rsidP="0015439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6558DAF" w14:textId="77777777" w:rsidR="000D09D8" w:rsidRPr="003D0135" w:rsidRDefault="000D09D8" w:rsidP="00A87EF7">
      <w:pPr>
        <w:rPr>
          <w:rFonts w:asciiTheme="minorHAnsi" w:hAnsiTheme="minorHAnsi" w:cstheme="minorHAnsi"/>
        </w:rPr>
      </w:pPr>
    </w:p>
    <w:sectPr w:rsidR="000D09D8" w:rsidRPr="003D0135" w:rsidSect="00A125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418" w:bottom="1701" w:left="1418" w:header="709" w:footer="709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B573E" w16cex:dateUtc="2021-03-16T15:11:00Z"/>
  <w16cex:commentExtensible w16cex:durableId="23FB56C3" w16cex:dateUtc="2021-03-16T15:09:00Z"/>
  <w16cex:commentExtensible w16cex:durableId="23FB5704" w16cex:dateUtc="2021-03-16T15:10:00Z"/>
  <w16cex:commentExtensible w16cex:durableId="23FB576C" w16cex:dateUtc="2021-03-16T15:12:00Z"/>
  <w16cex:commentExtensible w16cex:durableId="23FB5997" w16cex:dateUtc="2021-03-16T15:2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69A6D" w14:textId="77777777" w:rsidR="00887010" w:rsidRDefault="00887010" w:rsidP="0063506C">
      <w:pPr>
        <w:spacing w:after="0" w:line="240" w:lineRule="auto"/>
      </w:pPr>
      <w:r>
        <w:separator/>
      </w:r>
    </w:p>
  </w:endnote>
  <w:endnote w:type="continuationSeparator" w:id="0">
    <w:p w14:paraId="726C7C58" w14:textId="77777777" w:rsidR="00887010" w:rsidRDefault="00887010" w:rsidP="0063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1C25EA-B3F6-4526-A816-00B46A68DD2C}"/>
    <w:embedBold r:id="rId2" w:fontKey="{50BBB0B6-E1A4-4C39-B758-C0E8ABADA94D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6AC4E70-CD5E-44F4-9F03-8A1D46D5CBB1}"/>
    <w:embedBold r:id="rId4" w:fontKey="{60AF497B-37A1-4EF2-8FAF-7FCBE6AC1F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81CA278-2903-436B-8864-54FB4CBEC4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6" w:fontKey="{D6655818-7728-47E4-973C-DD44B82A44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39330DC-90B1-498B-B212-6BBF30686DC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8A2D2E9-37B6-4097-833E-FC773B389185}"/>
  </w:font>
  <w:font w:name="Rams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A9734931-08B1-4C31-B0AB-0ED6A9BAAB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1695C" w14:textId="77777777" w:rsidR="00A87EF7" w:rsidRDefault="00A87EF7" w:rsidP="00E13C2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163B321" w14:textId="77777777" w:rsidR="00A87EF7" w:rsidRDefault="00A87EF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D23CD" w14:textId="77777777" w:rsidR="00A87EF7" w:rsidRDefault="00A87EF7">
    <w:pPr>
      <w:pStyle w:val="Zpat"/>
    </w:pPr>
    <w:r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5D05DEA8" wp14:editId="453BC11A">
          <wp:simplePos x="0" y="0"/>
          <wp:positionH relativeFrom="column">
            <wp:posOffset>-858520</wp:posOffset>
          </wp:positionH>
          <wp:positionV relativeFrom="paragraph">
            <wp:posOffset>-86360</wp:posOffset>
          </wp:positionV>
          <wp:extent cx="7489190" cy="645160"/>
          <wp:effectExtent l="0" t="0" r="0" b="0"/>
          <wp:wrapNone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703"/>
                  <a:stretch>
                    <a:fillRect/>
                  </a:stretch>
                </pic:blipFill>
                <pic:spPr bwMode="auto">
                  <a:xfrm>
                    <a:off x="0" y="0"/>
                    <a:ext cx="748919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84575" w14:textId="77777777" w:rsidR="00A87EF7" w:rsidRDefault="00A87EF7" w:rsidP="00E13C25">
    <w:pPr>
      <w:pStyle w:val="Zpat"/>
      <w:ind w:right="360"/>
    </w:pP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 wp14:anchorId="206BD5C5" wp14:editId="63F49971">
          <wp:simplePos x="0" y="0"/>
          <wp:positionH relativeFrom="column">
            <wp:posOffset>-858520</wp:posOffset>
          </wp:positionH>
          <wp:positionV relativeFrom="paragraph">
            <wp:posOffset>-78740</wp:posOffset>
          </wp:positionV>
          <wp:extent cx="7489190" cy="64516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703"/>
                  <a:stretch>
                    <a:fillRect/>
                  </a:stretch>
                </pic:blipFill>
                <pic:spPr bwMode="auto">
                  <a:xfrm>
                    <a:off x="0" y="0"/>
                    <a:ext cx="748919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13115" w14:textId="77777777" w:rsidR="00887010" w:rsidRDefault="00887010" w:rsidP="0063506C">
      <w:pPr>
        <w:spacing w:after="0" w:line="240" w:lineRule="auto"/>
      </w:pPr>
      <w:r>
        <w:separator/>
      </w:r>
    </w:p>
  </w:footnote>
  <w:footnote w:type="continuationSeparator" w:id="0">
    <w:p w14:paraId="3A970024" w14:textId="77777777" w:rsidR="00887010" w:rsidRDefault="00887010" w:rsidP="0063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AF0CF" w14:textId="77777777" w:rsidR="00A87EF7" w:rsidRDefault="00887010">
    <w:pPr>
      <w:pStyle w:val="Zhlav"/>
    </w:pPr>
    <w:r>
      <w:rPr>
        <w:noProof/>
        <w:lang w:eastAsia="cs-CZ"/>
      </w:rPr>
      <w:pict w14:anchorId="03B8FE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72844" o:spid="_x0000_s2050" type="#_x0000_t75" style="position:absolute;margin-left:0;margin-top:0;width:453.5pt;height:641.5pt;z-index:-251655680;mso-position-horizontal:center;mso-position-horizontal-relative:margin;mso-position-vertical:center;mso-position-vertical-relative:margin" o:allowincell="f">
          <v:imagedata r:id="rId1" o:title="F_MEDICINE_hl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7CB7E" w14:textId="2FA0A985" w:rsidR="00A87EF7" w:rsidRDefault="00A87EF7" w:rsidP="005E0F7A">
    <w:pPr>
      <w:pStyle w:val="Zhlav"/>
      <w:tabs>
        <w:tab w:val="clear" w:pos="4536"/>
        <w:tab w:val="clear" w:pos="9072"/>
        <w:tab w:val="left" w:pos="885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B171637" wp14:editId="3EB2BC5D">
              <wp:simplePos x="0" y="0"/>
              <wp:positionH relativeFrom="column">
                <wp:posOffset>1513205</wp:posOffset>
              </wp:positionH>
              <wp:positionV relativeFrom="paragraph">
                <wp:posOffset>-106680</wp:posOffset>
              </wp:positionV>
              <wp:extent cx="4904105" cy="5715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0410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199D4F63" w14:textId="77777777" w:rsidR="00A87EF7" w:rsidRPr="00024479" w:rsidRDefault="00A87EF7" w:rsidP="00965294">
                          <w:pPr>
                            <w:rPr>
                              <w:color w:val="2A2A32"/>
                              <w:spacing w:val="2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88000" tIns="14400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1716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19.15pt;margin-top:-8.4pt;width:386.15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" filled="f" stroked="f">
              <v:textbox inset="8mm,4mm,4mm">
                <w:txbxContent>
                  <w:p w14:paraId="199D4F63" w14:textId="77777777" w:rsidR="00A87EF7" w:rsidRPr="00024479" w:rsidRDefault="00A87EF7" w:rsidP="00965294">
                    <w:pPr>
                      <w:rPr>
                        <w:color w:val="2A2A32"/>
                        <w:spacing w:val="2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2149E0D3" wp14:editId="17F213B2">
          <wp:simplePos x="0" y="0"/>
          <wp:positionH relativeFrom="column">
            <wp:posOffset>-31115</wp:posOffset>
          </wp:positionH>
          <wp:positionV relativeFrom="paragraph">
            <wp:posOffset>-106045</wp:posOffset>
          </wp:positionV>
          <wp:extent cx="1551494" cy="720000"/>
          <wp:effectExtent l="0" t="0" r="0" b="0"/>
          <wp:wrapNone/>
          <wp:docPr id="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5" b="-1772"/>
                  <a:stretch>
                    <a:fillRect/>
                  </a:stretch>
                </pic:blipFill>
                <pic:spPr bwMode="auto">
                  <a:xfrm>
                    <a:off x="0" y="0"/>
                    <a:ext cx="155149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F7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3B0D1" w14:textId="22AEDB7A" w:rsidR="005E0F7A" w:rsidRDefault="005E0F7A" w:rsidP="005E0F7A">
    <w:pPr>
      <w:pStyle w:val="Zhlav"/>
      <w:tabs>
        <w:tab w:val="clear" w:pos="4536"/>
        <w:tab w:val="clear" w:pos="9072"/>
        <w:tab w:val="left" w:pos="750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7F303A3" wp14:editId="22D3BA59">
              <wp:simplePos x="0" y="0"/>
              <wp:positionH relativeFrom="column">
                <wp:posOffset>1390650</wp:posOffset>
              </wp:positionH>
              <wp:positionV relativeFrom="paragraph">
                <wp:posOffset>-97155</wp:posOffset>
              </wp:positionV>
              <wp:extent cx="4904105" cy="571500"/>
              <wp:effectExtent l="0" t="0" r="0" b="0"/>
              <wp:wrapNone/>
              <wp:docPr id="3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0410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549F5351" w14:textId="77777777" w:rsidR="005E0F7A" w:rsidRPr="00024479" w:rsidRDefault="005E0F7A" w:rsidP="005E0F7A">
                          <w:pPr>
                            <w:rPr>
                              <w:color w:val="2A2A32"/>
                              <w:spacing w:val="2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88000" tIns="14400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303A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9.5pt;margin-top:-7.65pt;width:386.1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" filled="f" stroked="f">
              <v:textbox inset="8mm,4mm,4mm">
                <w:txbxContent>
                  <w:p w14:paraId="549F5351" w14:textId="77777777" w:rsidR="005E0F7A" w:rsidRPr="00024479" w:rsidRDefault="005E0F7A" w:rsidP="005E0F7A">
                    <w:pPr>
                      <w:rPr>
                        <w:color w:val="2A2A32"/>
                        <w:spacing w:val="2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9776" behindDoc="1" locked="0" layoutInCell="1" allowOverlap="1" wp14:anchorId="45DFDCF9" wp14:editId="67BC0884">
          <wp:simplePos x="0" y="0"/>
          <wp:positionH relativeFrom="column">
            <wp:posOffset>-31115</wp:posOffset>
          </wp:positionH>
          <wp:positionV relativeFrom="paragraph">
            <wp:posOffset>-106045</wp:posOffset>
          </wp:positionV>
          <wp:extent cx="1551494" cy="720000"/>
          <wp:effectExtent l="0" t="0" r="0" b="0"/>
          <wp:wrapNone/>
          <wp:docPr id="3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5" b="-1772"/>
                  <a:stretch>
                    <a:fillRect/>
                  </a:stretch>
                </pic:blipFill>
                <pic:spPr bwMode="auto">
                  <a:xfrm>
                    <a:off x="0" y="0"/>
                    <a:ext cx="155149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C55531F" w14:textId="384160DC" w:rsidR="005E0F7A" w:rsidRDefault="005E0F7A" w:rsidP="00A87EF7">
    <w:pPr>
      <w:pStyle w:val="Zhlav"/>
      <w:rPr>
        <w:rStyle w:val="NadpisSablona"/>
        <w:rFonts w:ascii="Rams" w:hAnsi="Rams"/>
        <w:sz w:val="40"/>
        <w:szCs w:val="28"/>
      </w:rPr>
    </w:pPr>
  </w:p>
  <w:p w14:paraId="5D0F49A8" w14:textId="77777777" w:rsidR="00A87EF7" w:rsidRPr="00A87EF7" w:rsidRDefault="00A87EF7" w:rsidP="00A87E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47CA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32740B"/>
    <w:multiLevelType w:val="hybridMultilevel"/>
    <w:tmpl w:val="3D66C6D4"/>
    <w:lvl w:ilvl="0" w:tplc="2744C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56C0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0A35F0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1DD719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2C2D44"/>
    <w:multiLevelType w:val="hybridMultilevel"/>
    <w:tmpl w:val="80302C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A2CFF"/>
    <w:multiLevelType w:val="hybridMultilevel"/>
    <w:tmpl w:val="F8D81A24"/>
    <w:lvl w:ilvl="0" w:tplc="30BE4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D3F95"/>
    <w:multiLevelType w:val="hybridMultilevel"/>
    <w:tmpl w:val="DE5C22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E569E"/>
    <w:multiLevelType w:val="hybridMultilevel"/>
    <w:tmpl w:val="43C07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3D2986"/>
    <w:multiLevelType w:val="hybridMultilevel"/>
    <w:tmpl w:val="9D9CCFB4"/>
    <w:lvl w:ilvl="0" w:tplc="C34E2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D31945"/>
    <w:multiLevelType w:val="hybridMultilevel"/>
    <w:tmpl w:val="F3AA8266"/>
    <w:lvl w:ilvl="0" w:tplc="0A4ED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1734F"/>
    <w:multiLevelType w:val="hybridMultilevel"/>
    <w:tmpl w:val="1E7006C6"/>
    <w:lvl w:ilvl="0" w:tplc="20A00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F33933"/>
    <w:multiLevelType w:val="hybridMultilevel"/>
    <w:tmpl w:val="3C1085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6"/>
  </w:num>
  <w:num w:numId="5">
    <w:abstractNumId w:val="1"/>
  </w:num>
  <w:num w:numId="6">
    <w:abstractNumId w:val="10"/>
  </w:num>
  <w:num w:numId="7">
    <w:abstractNumId w:val="4"/>
  </w:num>
  <w:num w:numId="8">
    <w:abstractNumId w:val="2"/>
  </w:num>
  <w:num w:numId="9">
    <w:abstractNumId w:val="12"/>
  </w:num>
  <w:num w:numId="10">
    <w:abstractNumId w:val="5"/>
  </w:num>
  <w:num w:numId="11">
    <w:abstractNumId w:val="3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E57"/>
    <w:rsid w:val="000025A8"/>
    <w:rsid w:val="00021BBD"/>
    <w:rsid w:val="00024479"/>
    <w:rsid w:val="00036D31"/>
    <w:rsid w:val="00042A4D"/>
    <w:rsid w:val="000433FF"/>
    <w:rsid w:val="00053EA5"/>
    <w:rsid w:val="000775E4"/>
    <w:rsid w:val="00085902"/>
    <w:rsid w:val="000959D4"/>
    <w:rsid w:val="000C1837"/>
    <w:rsid w:val="000C7AFA"/>
    <w:rsid w:val="000D000E"/>
    <w:rsid w:val="000D09D8"/>
    <w:rsid w:val="00122D67"/>
    <w:rsid w:val="00133667"/>
    <w:rsid w:val="00135FAD"/>
    <w:rsid w:val="00143F94"/>
    <w:rsid w:val="00173CC7"/>
    <w:rsid w:val="00176016"/>
    <w:rsid w:val="00191ACE"/>
    <w:rsid w:val="00193AEB"/>
    <w:rsid w:val="001B64D5"/>
    <w:rsid w:val="001C40C4"/>
    <w:rsid w:val="001E0F31"/>
    <w:rsid w:val="001E2BEB"/>
    <w:rsid w:val="001F02A3"/>
    <w:rsid w:val="001F05B8"/>
    <w:rsid w:val="001F3AD7"/>
    <w:rsid w:val="00201213"/>
    <w:rsid w:val="002117C4"/>
    <w:rsid w:val="00223749"/>
    <w:rsid w:val="002274BF"/>
    <w:rsid w:val="00231FE9"/>
    <w:rsid w:val="00232072"/>
    <w:rsid w:val="00236DF5"/>
    <w:rsid w:val="002410EB"/>
    <w:rsid w:val="002466C5"/>
    <w:rsid w:val="0025188A"/>
    <w:rsid w:val="00263DA4"/>
    <w:rsid w:val="002721EC"/>
    <w:rsid w:val="00287C96"/>
    <w:rsid w:val="00294B83"/>
    <w:rsid w:val="00296CE6"/>
    <w:rsid w:val="002A20E1"/>
    <w:rsid w:val="002C267C"/>
    <w:rsid w:val="002D0195"/>
    <w:rsid w:val="002E792B"/>
    <w:rsid w:val="002F70C0"/>
    <w:rsid w:val="003002E2"/>
    <w:rsid w:val="00307F88"/>
    <w:rsid w:val="0031708F"/>
    <w:rsid w:val="0033467E"/>
    <w:rsid w:val="00383C62"/>
    <w:rsid w:val="003B1BB2"/>
    <w:rsid w:val="003B3822"/>
    <w:rsid w:val="003B4C95"/>
    <w:rsid w:val="003B6D09"/>
    <w:rsid w:val="003C13C9"/>
    <w:rsid w:val="003D0135"/>
    <w:rsid w:val="003D1833"/>
    <w:rsid w:val="003D310F"/>
    <w:rsid w:val="003D6729"/>
    <w:rsid w:val="003E071C"/>
    <w:rsid w:val="0040023E"/>
    <w:rsid w:val="00401925"/>
    <w:rsid w:val="0040762F"/>
    <w:rsid w:val="004235D4"/>
    <w:rsid w:val="004534F4"/>
    <w:rsid w:val="00454A53"/>
    <w:rsid w:val="0046137B"/>
    <w:rsid w:val="004942D4"/>
    <w:rsid w:val="004B3947"/>
    <w:rsid w:val="004B4181"/>
    <w:rsid w:val="00527297"/>
    <w:rsid w:val="00574B35"/>
    <w:rsid w:val="005814C1"/>
    <w:rsid w:val="00590035"/>
    <w:rsid w:val="00591F3B"/>
    <w:rsid w:val="00593C43"/>
    <w:rsid w:val="00595B33"/>
    <w:rsid w:val="0059655F"/>
    <w:rsid w:val="005C225B"/>
    <w:rsid w:val="005D1F07"/>
    <w:rsid w:val="005E0F7A"/>
    <w:rsid w:val="005E26D8"/>
    <w:rsid w:val="005E4CE9"/>
    <w:rsid w:val="006124E3"/>
    <w:rsid w:val="00620547"/>
    <w:rsid w:val="006239B9"/>
    <w:rsid w:val="00624094"/>
    <w:rsid w:val="0063506C"/>
    <w:rsid w:val="00655970"/>
    <w:rsid w:val="00663F22"/>
    <w:rsid w:val="006A1F9C"/>
    <w:rsid w:val="006C2C3F"/>
    <w:rsid w:val="006E16BF"/>
    <w:rsid w:val="007246E9"/>
    <w:rsid w:val="00731043"/>
    <w:rsid w:val="00745A3C"/>
    <w:rsid w:val="00747ABA"/>
    <w:rsid w:val="007566CD"/>
    <w:rsid w:val="00764B0A"/>
    <w:rsid w:val="00777407"/>
    <w:rsid w:val="007776B9"/>
    <w:rsid w:val="0077771D"/>
    <w:rsid w:val="007855EB"/>
    <w:rsid w:val="007B0E13"/>
    <w:rsid w:val="007D0D1B"/>
    <w:rsid w:val="0080123A"/>
    <w:rsid w:val="00806DE2"/>
    <w:rsid w:val="008178E2"/>
    <w:rsid w:val="008248D1"/>
    <w:rsid w:val="00832742"/>
    <w:rsid w:val="00836300"/>
    <w:rsid w:val="00845046"/>
    <w:rsid w:val="00855EF5"/>
    <w:rsid w:val="008620D8"/>
    <w:rsid w:val="0086570A"/>
    <w:rsid w:val="00866247"/>
    <w:rsid w:val="00887010"/>
    <w:rsid w:val="008B5A1B"/>
    <w:rsid w:val="008E07AF"/>
    <w:rsid w:val="008E3AE6"/>
    <w:rsid w:val="008E4AC5"/>
    <w:rsid w:val="00900A02"/>
    <w:rsid w:val="0092276D"/>
    <w:rsid w:val="00933D39"/>
    <w:rsid w:val="00935592"/>
    <w:rsid w:val="00940BFF"/>
    <w:rsid w:val="009453D9"/>
    <w:rsid w:val="00955FE5"/>
    <w:rsid w:val="00965294"/>
    <w:rsid w:val="00985FB5"/>
    <w:rsid w:val="0098776B"/>
    <w:rsid w:val="009942B7"/>
    <w:rsid w:val="00995C14"/>
    <w:rsid w:val="00995DCD"/>
    <w:rsid w:val="009A1D39"/>
    <w:rsid w:val="00A125B2"/>
    <w:rsid w:val="00A81589"/>
    <w:rsid w:val="00A817B9"/>
    <w:rsid w:val="00A87EF7"/>
    <w:rsid w:val="00A91FB5"/>
    <w:rsid w:val="00A97A65"/>
    <w:rsid w:val="00AA0154"/>
    <w:rsid w:val="00AB1547"/>
    <w:rsid w:val="00AD0B40"/>
    <w:rsid w:val="00AD3B50"/>
    <w:rsid w:val="00AE3A3B"/>
    <w:rsid w:val="00AF002B"/>
    <w:rsid w:val="00AF03BF"/>
    <w:rsid w:val="00AF2F79"/>
    <w:rsid w:val="00AF6421"/>
    <w:rsid w:val="00B16E5E"/>
    <w:rsid w:val="00B268E7"/>
    <w:rsid w:val="00B52B3C"/>
    <w:rsid w:val="00B55C24"/>
    <w:rsid w:val="00B63D30"/>
    <w:rsid w:val="00B70F08"/>
    <w:rsid w:val="00B95CC6"/>
    <w:rsid w:val="00BA080D"/>
    <w:rsid w:val="00BC2E57"/>
    <w:rsid w:val="00BE1B59"/>
    <w:rsid w:val="00BF3BE7"/>
    <w:rsid w:val="00C0027E"/>
    <w:rsid w:val="00C0329E"/>
    <w:rsid w:val="00C051BC"/>
    <w:rsid w:val="00C53ED0"/>
    <w:rsid w:val="00C57862"/>
    <w:rsid w:val="00C71B3E"/>
    <w:rsid w:val="00CC3003"/>
    <w:rsid w:val="00CD3FA6"/>
    <w:rsid w:val="00D065E6"/>
    <w:rsid w:val="00D11796"/>
    <w:rsid w:val="00D35176"/>
    <w:rsid w:val="00D359F1"/>
    <w:rsid w:val="00D35D1E"/>
    <w:rsid w:val="00D36AD0"/>
    <w:rsid w:val="00D413B7"/>
    <w:rsid w:val="00D4171F"/>
    <w:rsid w:val="00D6076E"/>
    <w:rsid w:val="00D745AE"/>
    <w:rsid w:val="00DA5105"/>
    <w:rsid w:val="00DA6CC3"/>
    <w:rsid w:val="00DE7D4C"/>
    <w:rsid w:val="00E05617"/>
    <w:rsid w:val="00E06A9F"/>
    <w:rsid w:val="00E13C25"/>
    <w:rsid w:val="00E50ABF"/>
    <w:rsid w:val="00E91D0F"/>
    <w:rsid w:val="00EB4D89"/>
    <w:rsid w:val="00EB7D4D"/>
    <w:rsid w:val="00EE2175"/>
    <w:rsid w:val="00EE3AAC"/>
    <w:rsid w:val="00EF11BE"/>
    <w:rsid w:val="00EF5BDF"/>
    <w:rsid w:val="00F21FCE"/>
    <w:rsid w:val="00F22C40"/>
    <w:rsid w:val="00F37B21"/>
    <w:rsid w:val="00F45BA2"/>
    <w:rsid w:val="00F57234"/>
    <w:rsid w:val="00F63BC3"/>
    <w:rsid w:val="00F7728E"/>
    <w:rsid w:val="00F9790F"/>
    <w:rsid w:val="00FB19BE"/>
    <w:rsid w:val="00FB7FAC"/>
    <w:rsid w:val="00FC15C7"/>
    <w:rsid w:val="00FE1CA7"/>
    <w:rsid w:val="00FE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1C812CD"/>
  <w15:docId w15:val="{BC7AC311-D703-464C-8D51-F6734647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Calibri" w:hAnsi="Helvetica Neue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A0154"/>
    <w:pPr>
      <w:spacing w:after="200" w:line="276" w:lineRule="auto"/>
    </w:pPr>
    <w:rPr>
      <w:rFonts w:ascii="Helvetica" w:hAnsi="Helvetica"/>
      <w:sz w:val="22"/>
      <w:szCs w:val="22"/>
      <w:lang w:eastAsia="en-US"/>
    </w:rPr>
  </w:style>
  <w:style w:type="paragraph" w:styleId="Nadpis1">
    <w:name w:val="heading 1"/>
    <w:aliases w:val="PODNADPIS 2"/>
    <w:basedOn w:val="Normln"/>
    <w:next w:val="Normln"/>
    <w:link w:val="Nadpis1Char"/>
    <w:uiPriority w:val="9"/>
    <w:qFormat/>
    <w:rsid w:val="00FE24BF"/>
    <w:pPr>
      <w:keepNext/>
      <w:keepLines/>
      <w:spacing w:before="480" w:after="0" w:line="360" w:lineRule="auto"/>
      <w:outlineLvl w:val="0"/>
    </w:pPr>
    <w:rPr>
      <w:rFonts w:eastAsia="MS Gothic"/>
      <w:sz w:val="32"/>
      <w:szCs w:val="48"/>
    </w:rPr>
  </w:style>
  <w:style w:type="paragraph" w:styleId="Nadpis2">
    <w:name w:val="heading 2"/>
    <w:basedOn w:val="Normln"/>
    <w:next w:val="Normln"/>
    <w:link w:val="Nadpis2Char"/>
    <w:uiPriority w:val="9"/>
    <w:qFormat/>
    <w:rsid w:val="006E16BF"/>
    <w:pPr>
      <w:keepNext/>
      <w:keepLines/>
      <w:spacing w:before="320" w:after="120"/>
      <w:outlineLvl w:val="1"/>
    </w:pPr>
    <w:rPr>
      <w:rFonts w:eastAsia="MS Gothic"/>
      <w:bCs/>
      <w:color w:val="00B0F0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D065E6"/>
    <w:pPr>
      <w:keepNext/>
      <w:keepLines/>
      <w:spacing w:before="200" w:after="0"/>
      <w:outlineLvl w:val="2"/>
    </w:pPr>
    <w:rPr>
      <w:rFonts w:eastAsia="MS Gothic"/>
      <w:bCs/>
      <w:szCs w:val="48"/>
    </w:rPr>
  </w:style>
  <w:style w:type="paragraph" w:styleId="Nadpis4">
    <w:name w:val="heading 4"/>
    <w:basedOn w:val="Normln"/>
    <w:next w:val="Normln"/>
    <w:link w:val="Nadpis4Char"/>
    <w:uiPriority w:val="9"/>
    <w:qFormat/>
    <w:rsid w:val="00D065E6"/>
    <w:pPr>
      <w:keepNext/>
      <w:keepLines/>
      <w:spacing w:before="200" w:after="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uiPriority w:val="1"/>
    <w:qFormat/>
    <w:rsid w:val="00A817B9"/>
    <w:rPr>
      <w:rFonts w:ascii="Helvetica" w:hAnsi="Helvetica"/>
      <w:b/>
      <w:caps/>
      <w:color w:val="00B0F0"/>
      <w:sz w:val="44"/>
      <w:szCs w:val="48"/>
    </w:rPr>
  </w:style>
  <w:style w:type="character" w:customStyle="1" w:styleId="NadpisSablona">
    <w:name w:val="NadpisSablona"/>
    <w:uiPriority w:val="1"/>
    <w:qFormat/>
    <w:rsid w:val="00F9790F"/>
    <w:rPr>
      <w:rFonts w:ascii="Helvetica" w:hAnsi="Helvetica"/>
      <w:b/>
      <w:caps/>
      <w:color w:val="00B0F0"/>
      <w:spacing w:val="20"/>
      <w:sz w:val="56"/>
      <w:szCs w:val="72"/>
    </w:rPr>
  </w:style>
  <w:style w:type="paragraph" w:styleId="Zhlav">
    <w:name w:val="header"/>
    <w:basedOn w:val="Normln"/>
    <w:link w:val="ZhlavChar"/>
    <w:uiPriority w:val="99"/>
    <w:unhideWhenUsed/>
    <w:qFormat/>
    <w:rsid w:val="0063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506C"/>
  </w:style>
  <w:style w:type="paragraph" w:styleId="Zpat">
    <w:name w:val="footer"/>
    <w:basedOn w:val="Normln"/>
    <w:link w:val="ZpatChar"/>
    <w:uiPriority w:val="99"/>
    <w:unhideWhenUsed/>
    <w:rsid w:val="0063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506C"/>
  </w:style>
  <w:style w:type="character" w:customStyle="1" w:styleId="Stednmka11">
    <w:name w:val="Střední mřížka 11"/>
    <w:uiPriority w:val="99"/>
    <w:semiHidden/>
    <w:rsid w:val="0063506C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3506C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6E16BF"/>
    <w:rPr>
      <w:rFonts w:ascii="Helvetica" w:eastAsia="MS Gothic" w:hAnsi="Helvetica"/>
      <w:bCs/>
      <w:color w:val="00B0F0"/>
      <w:sz w:val="32"/>
      <w:szCs w:val="26"/>
      <w:lang w:eastAsia="en-US"/>
    </w:rPr>
  </w:style>
  <w:style w:type="character" w:customStyle="1" w:styleId="Nadpis1Char">
    <w:name w:val="Nadpis 1 Char"/>
    <w:aliases w:val="PODNADPIS 2 Char"/>
    <w:link w:val="Nadpis1"/>
    <w:uiPriority w:val="9"/>
    <w:rsid w:val="00FE24BF"/>
    <w:rPr>
      <w:rFonts w:eastAsia="MS Gothic"/>
      <w:sz w:val="32"/>
      <w:szCs w:val="48"/>
      <w:lang w:eastAsia="en-US"/>
    </w:rPr>
  </w:style>
  <w:style w:type="character" w:styleId="slostrnky">
    <w:name w:val="page number"/>
    <w:uiPriority w:val="99"/>
    <w:semiHidden/>
    <w:unhideWhenUsed/>
    <w:rsid w:val="00E13C25"/>
  </w:style>
  <w:style w:type="character" w:customStyle="1" w:styleId="Nadpis3Char">
    <w:name w:val="Nadpis 3 Char"/>
    <w:link w:val="Nadpis3"/>
    <w:uiPriority w:val="9"/>
    <w:rsid w:val="00D065E6"/>
    <w:rPr>
      <w:rFonts w:eastAsia="MS Gothic" w:cs="Times New Roman"/>
      <w:bCs/>
      <w:szCs w:val="48"/>
    </w:rPr>
  </w:style>
  <w:style w:type="character" w:customStyle="1" w:styleId="Nadpis4Char">
    <w:name w:val="Nadpis 4 Char"/>
    <w:link w:val="Nadpis4"/>
    <w:uiPriority w:val="9"/>
    <w:rsid w:val="00D065E6"/>
    <w:rPr>
      <w:rFonts w:ascii="Cambria" w:eastAsia="MS Gothic" w:hAnsi="Cambria" w:cs="Times New Roman"/>
      <w:b/>
      <w:bCs/>
      <w:i/>
      <w:iCs/>
      <w:color w:val="4F81BD"/>
    </w:rPr>
  </w:style>
  <w:style w:type="character" w:styleId="Hypertextovodkaz">
    <w:name w:val="Hyperlink"/>
    <w:basedOn w:val="Standardnpsmoodstavce"/>
    <w:uiPriority w:val="99"/>
    <w:unhideWhenUsed/>
    <w:rsid w:val="0040762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43F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dpisobsahu">
    <w:name w:val="TOC Heading"/>
    <w:basedOn w:val="Nadpis1"/>
    <w:next w:val="Normln"/>
    <w:uiPriority w:val="39"/>
    <w:unhideWhenUsed/>
    <w:qFormat/>
    <w:rsid w:val="00985FB5"/>
    <w:pPr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Cs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985FB5"/>
    <w:pPr>
      <w:spacing w:after="100"/>
      <w:ind w:left="220"/>
    </w:pPr>
  </w:style>
  <w:style w:type="paragraph" w:styleId="Obsah1">
    <w:name w:val="toc 1"/>
    <w:basedOn w:val="Normln"/>
    <w:next w:val="Normln"/>
    <w:autoRedefine/>
    <w:uiPriority w:val="39"/>
    <w:unhideWhenUsed/>
    <w:rsid w:val="00A817B9"/>
    <w:pPr>
      <w:spacing w:after="100" w:line="259" w:lineRule="auto"/>
    </w:pPr>
    <w:rPr>
      <w:rFonts w:asciiTheme="minorHAnsi" w:eastAsiaTheme="minorEastAsia" w:hAnsiTheme="minorHAnsi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A817B9"/>
    <w:pPr>
      <w:spacing w:after="100" w:line="259" w:lineRule="auto"/>
      <w:ind w:left="440"/>
    </w:pPr>
    <w:rPr>
      <w:rFonts w:asciiTheme="minorHAnsi" w:eastAsiaTheme="minorEastAsia" w:hAnsiTheme="minorHAnsi"/>
      <w:lang w:eastAsia="cs-CZ"/>
    </w:rPr>
  </w:style>
  <w:style w:type="paragraph" w:styleId="Normlnodsazen">
    <w:name w:val="Normal Indent"/>
    <w:basedOn w:val="Normln"/>
    <w:uiPriority w:val="99"/>
    <w:qFormat/>
    <w:rsid w:val="00A87EF7"/>
    <w:pPr>
      <w:spacing w:before="200" w:after="0" w:line="271" w:lineRule="auto"/>
      <w:ind w:left="720"/>
    </w:pPr>
    <w:rPr>
      <w:rFonts w:asciiTheme="minorHAnsi" w:eastAsiaTheme="minorHAnsi" w:hAnsiTheme="minorHAnsi" w:cstheme="minorBidi"/>
      <w:sz w:val="28"/>
      <w:szCs w:val="28"/>
    </w:rPr>
  </w:style>
  <w:style w:type="table" w:styleId="Mkatabulky">
    <w:name w:val="Table Grid"/>
    <w:basedOn w:val="Normlntabulka"/>
    <w:rsid w:val="00A87EF7"/>
    <w:rPr>
      <w:rFonts w:asciiTheme="minorHAnsi" w:eastAsiaTheme="minorHAnsi" w:hAnsiTheme="minorHAnsi" w:cstheme="minorBidi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A87EF7"/>
    <w:rPr>
      <w:color w:val="808080"/>
    </w:rPr>
  </w:style>
  <w:style w:type="character" w:styleId="Odkaznakoment">
    <w:name w:val="annotation reference"/>
    <w:basedOn w:val="Standardnpsmoodstavce"/>
    <w:uiPriority w:val="99"/>
    <w:semiHidden/>
    <w:unhideWhenUsed/>
    <w:rsid w:val="00D36A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6AD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36AD0"/>
    <w:rPr>
      <w:rFonts w:ascii="Helvetica" w:hAnsi="Helvetica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6A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36AD0"/>
    <w:rPr>
      <w:rFonts w:ascii="Helvetica" w:hAnsi="Helvetica"/>
      <w:b/>
      <w:bCs/>
      <w:lang w:eastAsia="en-US"/>
    </w:rPr>
  </w:style>
  <w:style w:type="paragraph" w:customStyle="1" w:styleId="Default">
    <w:name w:val="Default"/>
    <w:rsid w:val="002A20E1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7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09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3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301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49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away\Downloads\sablona_obecny_word_OU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EE8CE6689446BF8F5336975FF790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846085-DBD2-479F-9B91-3501596872F5}"/>
      </w:docPartPr>
      <w:docPartBody>
        <w:p w:rsidR="006077D9" w:rsidRDefault="006077D9" w:rsidP="006077D9">
          <w:pPr>
            <w:pStyle w:val="9EEE8CE6689446BF8F5336975FF790FA"/>
          </w:pPr>
          <w:r w:rsidRPr="00924FBA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ms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7D9"/>
    <w:rsid w:val="006077D9"/>
    <w:rsid w:val="006F2E72"/>
    <w:rsid w:val="00A01531"/>
    <w:rsid w:val="00B11D40"/>
    <w:rsid w:val="00C63014"/>
    <w:rsid w:val="00EE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077D9"/>
    <w:rPr>
      <w:color w:val="808080"/>
    </w:rPr>
  </w:style>
  <w:style w:type="paragraph" w:customStyle="1" w:styleId="9EEE8CE6689446BF8F5336975FF790FA">
    <w:name w:val="9EEE8CE6689446BF8F5336975FF790FA"/>
    <w:rsid w:val="006077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1C7D16899D9F4ABDB4AAF8E98E3403" ma:contentTypeVersion="13" ma:contentTypeDescription="Vytvoří nový dokument" ma:contentTypeScope="" ma:versionID="ee54c9ca8c756704e57472669b96f70f">
  <xsd:schema xmlns:xsd="http://www.w3.org/2001/XMLSchema" xmlns:xs="http://www.w3.org/2001/XMLSchema" xmlns:p="http://schemas.microsoft.com/office/2006/metadata/properties" xmlns:ns3="931dcf00-b787-40af-8a28-701447bacbff" xmlns:ns4="dc154a3b-3278-45e8-9c36-ca70287e93a6" targetNamespace="http://schemas.microsoft.com/office/2006/metadata/properties" ma:root="true" ma:fieldsID="818bc9b575081d559eda8125924c2e96" ns3:_="" ns4:_="">
    <xsd:import namespace="931dcf00-b787-40af-8a28-701447bacbff"/>
    <xsd:import namespace="dc154a3b-3278-45e8-9c36-ca70287e93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dcf00-b787-40af-8a28-701447bacb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54a3b-3278-45e8-9c36-ca70287e93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97D3F7-6FA0-4895-A216-86DF65521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dcf00-b787-40af-8a28-701447bacbff"/>
    <ds:schemaRef ds:uri="dc154a3b-3278-45e8-9c36-ca70287e93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BDE9F9-095A-4F08-AA40-7FABEEE39B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A87F9B-B7AA-4AE0-BDB9-587E6FF71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847027-F29D-41B2-9148-0CF21D549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sablona_obecny_word_OU.dot</Template>
  <TotalTime>7</TotalTime>
  <Pages>2</Pages>
  <Words>239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Conaway</dc:creator>
  <cp:keywords/>
  <cp:lastModifiedBy>Petra Kozlová</cp:lastModifiedBy>
  <cp:revision>6</cp:revision>
  <cp:lastPrinted>2021-05-19T10:55:00Z</cp:lastPrinted>
  <dcterms:created xsi:type="dcterms:W3CDTF">2022-02-02T09:07:00Z</dcterms:created>
  <dcterms:modified xsi:type="dcterms:W3CDTF">2022-02-03T12:34:00Z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0x010100321C7D16899D9F4ABDB4AAF8E98E3403</vt:lpwstr>
  </property>
</Properties>
</file>