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53A" w:rsidRDefault="00F2153A" w:rsidP="00F2153A">
      <w:pPr>
        <w:rPr>
          <w:rFonts w:ascii="Helvetica" w:hAnsi="Helvetica"/>
        </w:rPr>
      </w:pPr>
    </w:p>
    <w:p w:rsidR="008721EC" w:rsidRDefault="008721EC" w:rsidP="008721EC">
      <w:pPr>
        <w:spacing w:after="0"/>
        <w:ind w:left="2124" w:firstLine="708"/>
        <w:outlineLvl w:val="0"/>
        <w:rPr>
          <w:rFonts w:ascii="Arial" w:hAnsi="Arial" w:cs="Arial"/>
          <w:b/>
        </w:rPr>
      </w:pPr>
      <w:r w:rsidRPr="003B32AA">
        <w:rPr>
          <w:rFonts w:ascii="Arial" w:hAnsi="Arial" w:cs="Arial"/>
          <w:b/>
          <w:sz w:val="28"/>
          <w:szCs w:val="28"/>
        </w:rPr>
        <w:t>Přihláška na vzdělávací akc</w:t>
      </w:r>
      <w:r>
        <w:rPr>
          <w:rFonts w:ascii="Arial" w:hAnsi="Arial" w:cs="Arial"/>
          <w:b/>
          <w:sz w:val="28"/>
          <w:szCs w:val="28"/>
        </w:rPr>
        <w:t>e</w:t>
      </w:r>
      <w:r w:rsidRPr="003B32AA">
        <w:rPr>
          <w:rFonts w:ascii="Arial" w:hAnsi="Arial" w:cs="Arial"/>
          <w:b/>
          <w:sz w:val="28"/>
          <w:szCs w:val="28"/>
        </w:rPr>
        <w:t xml:space="preserve"> </w:t>
      </w:r>
    </w:p>
    <w:p w:rsidR="008721EC" w:rsidRDefault="008721EC" w:rsidP="008721EC">
      <w:pPr>
        <w:spacing w:after="0" w:line="36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8721EC" w:rsidRPr="007E1A44" w:rsidRDefault="008721EC" w:rsidP="008721EC">
      <w:pPr>
        <w:spacing w:after="0" w:line="360" w:lineRule="auto"/>
        <w:outlineLvl w:val="0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>Kód vzdělávací akce:</w:t>
      </w:r>
    </w:p>
    <w:p w:rsidR="008721EC" w:rsidRPr="007E1A44" w:rsidRDefault="008721EC" w:rsidP="008721EC">
      <w:pPr>
        <w:spacing w:after="0" w:line="360" w:lineRule="auto"/>
        <w:outlineLvl w:val="0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 xml:space="preserve">Název vzdělávací akce:   </w:t>
      </w:r>
    </w:p>
    <w:p w:rsidR="008721EC" w:rsidRPr="007E1A44" w:rsidRDefault="008721EC" w:rsidP="008721EC">
      <w:pPr>
        <w:tabs>
          <w:tab w:val="left" w:pos="7200"/>
        </w:tabs>
        <w:spacing w:after="0" w:line="360" w:lineRule="auto"/>
        <w:outlineLvl w:val="0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 xml:space="preserve">Datum a místo konání vzdělávací akce:       </w:t>
      </w:r>
    </w:p>
    <w:p w:rsidR="008721EC" w:rsidRPr="007E1A44" w:rsidRDefault="008721EC" w:rsidP="008721EC">
      <w:pPr>
        <w:spacing w:after="0"/>
        <w:rPr>
          <w:rFonts w:ascii="Arial" w:hAnsi="Arial" w:cs="Arial"/>
          <w:b/>
          <w:sz w:val="20"/>
          <w:szCs w:val="20"/>
        </w:rPr>
      </w:pPr>
    </w:p>
    <w:p w:rsidR="008721EC" w:rsidRPr="007E1A44" w:rsidRDefault="008721EC" w:rsidP="008721EC">
      <w:pPr>
        <w:spacing w:after="0" w:line="360" w:lineRule="auto"/>
        <w:outlineLvl w:val="0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 xml:space="preserve">Titul, jméno, příjmení, další titul: </w:t>
      </w:r>
    </w:p>
    <w:p w:rsidR="008721EC" w:rsidRPr="007E1A44" w:rsidRDefault="008721EC" w:rsidP="008721EC">
      <w:pPr>
        <w:spacing w:after="0" w:line="360" w:lineRule="auto"/>
        <w:outlineLvl w:val="0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>Rodné číslo</w:t>
      </w:r>
      <w:r w:rsidRPr="007E1A44">
        <w:rPr>
          <w:rFonts w:ascii="Arial" w:hAnsi="Arial" w:cs="Arial"/>
          <w:sz w:val="20"/>
          <w:szCs w:val="20"/>
        </w:rPr>
        <w:t xml:space="preserve">: </w:t>
      </w:r>
    </w:p>
    <w:p w:rsidR="008721EC" w:rsidRPr="007E1A44" w:rsidRDefault="008721EC" w:rsidP="008721EC">
      <w:pPr>
        <w:tabs>
          <w:tab w:val="left" w:pos="-360"/>
        </w:tabs>
        <w:spacing w:after="0" w:line="360" w:lineRule="auto"/>
        <w:outlineLvl w:val="0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 xml:space="preserve">Telefon (mobil):  </w:t>
      </w:r>
      <w:r w:rsidRPr="007E1A44">
        <w:rPr>
          <w:rFonts w:ascii="Arial" w:hAnsi="Arial" w:cs="Arial"/>
          <w:b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  <w:t>E-mail</w:t>
      </w:r>
      <w:r w:rsidRPr="007E1A44">
        <w:rPr>
          <w:rFonts w:ascii="Arial" w:hAnsi="Arial" w:cs="Arial"/>
          <w:sz w:val="20"/>
          <w:szCs w:val="20"/>
        </w:rPr>
        <w:t xml:space="preserve">: </w:t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</w:p>
    <w:p w:rsidR="008721EC" w:rsidRPr="007E1A44" w:rsidRDefault="008721EC" w:rsidP="008721EC">
      <w:pPr>
        <w:spacing w:after="0"/>
        <w:outlineLvl w:val="0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>Kontaktní adresa:</w:t>
      </w:r>
      <w:r w:rsidRPr="007E1A44">
        <w:rPr>
          <w:rFonts w:ascii="Arial" w:hAnsi="Arial" w:cs="Arial"/>
          <w:b/>
          <w:sz w:val="20"/>
          <w:szCs w:val="20"/>
        </w:rPr>
        <w:tab/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 xml:space="preserve">Ulice, </w:t>
      </w:r>
      <w:proofErr w:type="gramStart"/>
      <w:r w:rsidRPr="007E1A44">
        <w:rPr>
          <w:rFonts w:ascii="Arial" w:hAnsi="Arial" w:cs="Arial"/>
          <w:sz w:val="20"/>
          <w:szCs w:val="20"/>
        </w:rPr>
        <w:t>č.p.</w:t>
      </w:r>
      <w:proofErr w:type="gramEnd"/>
      <w:r w:rsidRPr="007E1A44">
        <w:rPr>
          <w:rFonts w:ascii="Arial" w:hAnsi="Arial" w:cs="Arial"/>
          <w:sz w:val="20"/>
          <w:szCs w:val="20"/>
        </w:rPr>
        <w:t>:</w:t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Město:</w:t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  <w:t>PSČ:</w:t>
      </w:r>
    </w:p>
    <w:p w:rsidR="008721EC" w:rsidRPr="007E1A44" w:rsidRDefault="008721EC" w:rsidP="008721EC">
      <w:pPr>
        <w:spacing w:after="0"/>
        <w:rPr>
          <w:rFonts w:ascii="Arial" w:hAnsi="Arial" w:cs="Arial"/>
          <w:sz w:val="20"/>
          <w:szCs w:val="20"/>
        </w:rPr>
      </w:pPr>
    </w:p>
    <w:p w:rsidR="008721EC" w:rsidRPr="007E1A44" w:rsidRDefault="008721EC" w:rsidP="008721EC">
      <w:pPr>
        <w:spacing w:after="0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>Název pracoviště:</w:t>
      </w:r>
    </w:p>
    <w:p w:rsidR="008721EC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Adresa zaměstnavatele:</w:t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Oddělení:</w:t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Pracovní zařazení:</w:t>
      </w:r>
    </w:p>
    <w:p w:rsidR="008721EC" w:rsidRPr="007E1A44" w:rsidRDefault="008721EC" w:rsidP="008721EC">
      <w:pPr>
        <w:spacing w:after="0"/>
        <w:rPr>
          <w:rFonts w:ascii="Arial" w:hAnsi="Arial" w:cs="Arial"/>
          <w:sz w:val="20"/>
          <w:szCs w:val="20"/>
        </w:rPr>
      </w:pPr>
    </w:p>
    <w:p w:rsidR="008721EC" w:rsidRPr="007E1A44" w:rsidRDefault="008721EC" w:rsidP="008721EC">
      <w:pPr>
        <w:spacing w:after="0"/>
        <w:outlineLvl w:val="0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b/>
          <w:sz w:val="20"/>
          <w:szCs w:val="20"/>
        </w:rPr>
        <w:t xml:space="preserve">Údaje pro daňový doklad </w:t>
      </w:r>
      <w:r w:rsidRPr="007E1A44">
        <w:rPr>
          <w:rFonts w:ascii="Arial" w:hAnsi="Arial" w:cs="Arial"/>
          <w:sz w:val="20"/>
          <w:szCs w:val="20"/>
        </w:rPr>
        <w:t>(povinný údaj):</w:t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Název plátce:</w:t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Sídlo plátce:</w:t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Číslo účtu plátce:</w:t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IČO plátce:</w:t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  <w:t>DIČ plátce:</w:t>
      </w:r>
    </w:p>
    <w:p w:rsidR="008721EC" w:rsidRPr="007E1A44" w:rsidRDefault="008721EC" w:rsidP="008721E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721EC" w:rsidRPr="007E1A44" w:rsidRDefault="008721EC" w:rsidP="008721EC">
      <w:pPr>
        <w:spacing w:after="0"/>
        <w:rPr>
          <w:rFonts w:ascii="Arial" w:hAnsi="Arial" w:cs="Arial"/>
          <w:sz w:val="18"/>
          <w:szCs w:val="18"/>
        </w:rPr>
      </w:pPr>
      <w:r w:rsidRPr="007E1A44">
        <w:rPr>
          <w:rFonts w:ascii="Arial" w:hAnsi="Arial" w:cs="Arial"/>
          <w:sz w:val="18"/>
          <w:szCs w:val="18"/>
        </w:rPr>
        <w:t>Souhlasím s tím, aby s uvedenými údaji bylo nakládáno v souladu se zákonem č.101/2000 Sb. o ochraně osobních údajů a o změně některých zákonů, ve znění pozdějších předpisů.</w:t>
      </w:r>
    </w:p>
    <w:p w:rsidR="008721EC" w:rsidRPr="007E1A44" w:rsidRDefault="008721EC" w:rsidP="008721EC">
      <w:pPr>
        <w:tabs>
          <w:tab w:val="left" w:pos="-900"/>
          <w:tab w:val="left" w:pos="-360"/>
        </w:tabs>
        <w:spacing w:after="0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 xml:space="preserve"> </w:t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</w:r>
      <w:r w:rsidRPr="007E1A44">
        <w:rPr>
          <w:rFonts w:ascii="Arial" w:hAnsi="Arial" w:cs="Arial"/>
          <w:sz w:val="20"/>
          <w:szCs w:val="20"/>
        </w:rPr>
        <w:tab/>
        <w:t xml:space="preserve"> </w:t>
      </w:r>
    </w:p>
    <w:p w:rsidR="008721EC" w:rsidRPr="007E1A44" w:rsidRDefault="008721EC" w:rsidP="008721EC">
      <w:pPr>
        <w:tabs>
          <w:tab w:val="left" w:pos="3240"/>
          <w:tab w:val="left" w:pos="7307"/>
        </w:tabs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>Dne:</w:t>
      </w:r>
      <w:r w:rsidRPr="007E1A44">
        <w:rPr>
          <w:rFonts w:ascii="Arial" w:hAnsi="Arial" w:cs="Arial"/>
          <w:sz w:val="20"/>
          <w:szCs w:val="20"/>
        </w:rPr>
        <w:tab/>
        <w:t xml:space="preserve">                                                 ………………………….</w:t>
      </w:r>
    </w:p>
    <w:p w:rsidR="008721EC" w:rsidRPr="007E1A44" w:rsidRDefault="008721EC" w:rsidP="008721EC">
      <w:pPr>
        <w:tabs>
          <w:tab w:val="left" w:pos="3240"/>
          <w:tab w:val="left" w:pos="7307"/>
        </w:tabs>
        <w:spacing w:after="0" w:line="360" w:lineRule="auto"/>
        <w:rPr>
          <w:rFonts w:ascii="Arial" w:hAnsi="Arial" w:cs="Arial"/>
          <w:sz w:val="20"/>
          <w:szCs w:val="20"/>
        </w:rPr>
      </w:pPr>
      <w:r w:rsidRPr="007E1A44">
        <w:rPr>
          <w:rFonts w:ascii="Arial" w:hAnsi="Arial" w:cs="Arial"/>
          <w:sz w:val="20"/>
          <w:szCs w:val="20"/>
        </w:rPr>
        <w:tab/>
        <w:t xml:space="preserve">                                                           Podpis </w:t>
      </w:r>
    </w:p>
    <w:p w:rsidR="008721EC" w:rsidRPr="007E1A44" w:rsidRDefault="008721EC" w:rsidP="008721E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7E1A44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19C3B" wp14:editId="17334107">
                <wp:simplePos x="0" y="0"/>
                <wp:positionH relativeFrom="column">
                  <wp:posOffset>-114300</wp:posOffset>
                </wp:positionH>
                <wp:positionV relativeFrom="paragraph">
                  <wp:posOffset>24765</wp:posOffset>
                </wp:positionV>
                <wp:extent cx="6057900" cy="0"/>
                <wp:effectExtent l="0" t="0" r="0" b="0"/>
                <wp:wrapNone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BC5D2"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.95pt" to="468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"/>
            </w:pict>
          </mc:Fallback>
        </mc:AlternateContent>
      </w:r>
    </w:p>
    <w:p w:rsidR="008721EC" w:rsidRPr="007E1A44" w:rsidRDefault="008721EC" w:rsidP="008721EC">
      <w:pPr>
        <w:spacing w:after="0"/>
        <w:rPr>
          <w:rFonts w:ascii="Arial" w:hAnsi="Arial" w:cs="Arial"/>
          <w:sz w:val="18"/>
          <w:szCs w:val="18"/>
        </w:rPr>
      </w:pPr>
      <w:r w:rsidRPr="007E1A44">
        <w:rPr>
          <w:rFonts w:ascii="Arial" w:hAnsi="Arial" w:cs="Arial"/>
          <w:sz w:val="18"/>
          <w:szCs w:val="18"/>
        </w:rPr>
        <w:t xml:space="preserve">Závazné přihlášky na vzdělávací akce zasílejte </w:t>
      </w:r>
      <w:r w:rsidRPr="007E1A44">
        <w:rPr>
          <w:rFonts w:ascii="Arial" w:hAnsi="Arial" w:cs="Arial"/>
          <w:b/>
          <w:bCs/>
          <w:sz w:val="18"/>
          <w:szCs w:val="18"/>
        </w:rPr>
        <w:t>nejpozději 3 týdny</w:t>
      </w:r>
      <w:r w:rsidRPr="007E1A44">
        <w:rPr>
          <w:rFonts w:ascii="Arial" w:hAnsi="Arial" w:cs="Arial"/>
          <w:sz w:val="18"/>
          <w:szCs w:val="18"/>
        </w:rPr>
        <w:t xml:space="preserve"> před termínem akce na adresu: </w:t>
      </w:r>
      <w:hyperlink r:id="rId8" w:history="1">
        <w:r w:rsidRPr="005C54AC">
          <w:rPr>
            <w:rStyle w:val="Hypertextovodkaz"/>
            <w:rFonts w:ascii="Arial" w:hAnsi="Arial" w:cs="Arial"/>
            <w:sz w:val="18"/>
            <w:szCs w:val="18"/>
          </w:rPr>
          <w:t>lucie.hornackova@osu.cz</w:t>
        </w:r>
      </w:hyperlink>
      <w:r w:rsidRPr="007E1A44">
        <w:rPr>
          <w:rFonts w:ascii="Arial" w:hAnsi="Arial" w:cs="Arial"/>
          <w:sz w:val="18"/>
          <w:szCs w:val="18"/>
        </w:rPr>
        <w:t xml:space="preserve"> nebo poštou:</w:t>
      </w:r>
      <w:r>
        <w:rPr>
          <w:rFonts w:ascii="Arial" w:hAnsi="Arial" w:cs="Arial"/>
          <w:sz w:val="18"/>
          <w:szCs w:val="18"/>
        </w:rPr>
        <w:t xml:space="preserve"> Ostravská univerzita,</w:t>
      </w:r>
      <w:r w:rsidRPr="007E1A4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Lékařská fakulta, Oddělení specializačního vzdělávání, Syllabova 19, 703 00 Ostrava</w:t>
      </w:r>
    </w:p>
    <w:p w:rsidR="008721EC" w:rsidRPr="007E1A44" w:rsidRDefault="008721EC" w:rsidP="008721EC">
      <w:pPr>
        <w:spacing w:after="0"/>
        <w:rPr>
          <w:rFonts w:ascii="Arial" w:hAnsi="Arial" w:cs="Arial"/>
          <w:sz w:val="18"/>
          <w:szCs w:val="18"/>
        </w:rPr>
      </w:pPr>
    </w:p>
    <w:p w:rsidR="008721EC" w:rsidRPr="007E1A44" w:rsidRDefault="008721EC" w:rsidP="008721EC">
      <w:pPr>
        <w:spacing w:after="0"/>
        <w:rPr>
          <w:rFonts w:ascii="Arial" w:hAnsi="Arial" w:cs="Arial"/>
          <w:sz w:val="18"/>
          <w:szCs w:val="18"/>
        </w:rPr>
      </w:pPr>
      <w:r w:rsidRPr="007E1A44">
        <w:rPr>
          <w:rFonts w:ascii="Arial" w:hAnsi="Arial" w:cs="Arial"/>
          <w:sz w:val="18"/>
          <w:szCs w:val="18"/>
        </w:rPr>
        <w:t>Po obdržení závazné přihlášky Vám bude cca 3 týdny před datem konání kurzu zaslána pozvánka spolu se stanovenou částkou a způsobem platby za účastnický poplatek.</w:t>
      </w:r>
    </w:p>
    <w:p w:rsidR="00F2153A" w:rsidRPr="00E15971" w:rsidRDefault="00F2153A" w:rsidP="00F2153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2153A" w:rsidRPr="00E15971" w:rsidSect="00BF453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69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BA6" w:rsidRDefault="00EB0BA6" w:rsidP="00EE0790">
      <w:pPr>
        <w:spacing w:after="0" w:line="240" w:lineRule="auto"/>
      </w:pPr>
      <w:r>
        <w:separator/>
      </w:r>
    </w:p>
  </w:endnote>
  <w:endnote w:type="continuationSeparator" w:id="0">
    <w:p w:rsidR="00EB0BA6" w:rsidRDefault="00EB0BA6" w:rsidP="00EE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8A57F69A-412B-4BC4-A115-1BFFB10D846B}"/>
    <w:embedBold r:id="rId2" w:fontKey="{F63FFF7F-7493-4293-94B6-46D75CD5A0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94A1178-8423-4EB2-A83C-1BCF20171E9F}"/>
  </w:font>
  <w:font w:name="Helvetica">
    <w:panose1 w:val="020B05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363EF75-CFBC-413F-B331-95E657B0B66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973" w:rsidRDefault="00D0097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CE6C6B" wp14:editId="1922392A">
              <wp:simplePos x="0" y="0"/>
              <wp:positionH relativeFrom="margin">
                <wp:posOffset>-250825</wp:posOffset>
              </wp:positionH>
              <wp:positionV relativeFrom="paragraph">
                <wp:posOffset>-26035</wp:posOffset>
              </wp:positionV>
              <wp:extent cx="6286500" cy="1143000"/>
              <wp:effectExtent l="0" t="0" r="0" b="0"/>
              <wp:wrapThrough wrapText="bothSides">
                <wp:wrapPolygon edited="0">
                  <wp:start x="131" y="1080"/>
                  <wp:lineTo x="131" y="20520"/>
                  <wp:lineTo x="21404" y="20520"/>
                  <wp:lineTo x="21404" y="1080"/>
                  <wp:lineTo x="131" y="108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D00973" w:rsidRPr="0047731D" w:rsidRDefault="00D00973" w:rsidP="00163E69">
                          <w:pPr>
                            <w:jc w:val="center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  <w:r w:rsidRPr="0047731D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Lékařská fakulta </w:t>
                          </w:r>
                          <w:r w:rsidR="00AD3768" w:rsidRPr="0047731D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Ostravské univerzity</w:t>
                          </w:r>
                          <w:r w:rsidRPr="0047731D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 / Syllabova 19 / 703 00 Ostrava / Česká republika</w:t>
                          </w:r>
                          <w:r w:rsidRPr="0047731D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br/>
                            <w:t xml:space="preserve">e-mail: </w:t>
                          </w:r>
                          <w:r w:rsidR="00F7319A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lucie.hornackova</w:t>
                          </w:r>
                          <w:r w:rsidRPr="0047731D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@os</w:t>
                          </w:r>
                          <w:r w:rsidR="00F7319A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u.cz / telefon: +420 597 091 707</w:t>
                          </w:r>
                          <w:r w:rsidRPr="0047731D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br/>
                            <w:t>lf.osu.cz / alive.osu.cz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E6C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9.75pt;margin-top:-2.05pt;width:49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" filled="f" stroked="f">
              <v:textbox inset=",7.2pt,,7.2pt">
                <w:txbxContent>
                  <w:p w:rsidR="00D00973" w:rsidRPr="0047731D" w:rsidRDefault="00D00973" w:rsidP="00163E69">
                    <w:pPr>
                      <w:jc w:val="center"/>
                      <w:rPr>
                        <w:rFonts w:ascii="Helvetica" w:hAnsi="Helvetica"/>
                        <w:sz w:val="20"/>
                        <w:szCs w:val="20"/>
                      </w:rPr>
                    </w:pPr>
                    <w:r w:rsidRPr="0047731D">
                      <w:rPr>
                        <w:rFonts w:ascii="Helvetica" w:hAnsi="Helvetica"/>
                        <w:sz w:val="20"/>
                        <w:szCs w:val="20"/>
                      </w:rPr>
                      <w:t xml:space="preserve">Lékařská fakulta </w:t>
                    </w:r>
                    <w:r w:rsidR="00AD3768" w:rsidRPr="0047731D">
                      <w:rPr>
                        <w:rFonts w:ascii="Helvetica" w:hAnsi="Helvetica"/>
                        <w:sz w:val="20"/>
                        <w:szCs w:val="20"/>
                      </w:rPr>
                      <w:t>Ostravské univerzity</w:t>
                    </w:r>
                    <w:r w:rsidRPr="0047731D">
                      <w:rPr>
                        <w:rFonts w:ascii="Helvetica" w:hAnsi="Helvetica"/>
                        <w:sz w:val="20"/>
                        <w:szCs w:val="20"/>
                      </w:rPr>
                      <w:t xml:space="preserve"> / Syllabova 19 / 703 00 Ostrava / Česká republika</w:t>
                    </w:r>
                    <w:r w:rsidRPr="0047731D">
                      <w:rPr>
                        <w:rFonts w:ascii="Helvetica" w:hAnsi="Helvetica"/>
                        <w:sz w:val="20"/>
                        <w:szCs w:val="20"/>
                      </w:rPr>
                      <w:br/>
                      <w:t xml:space="preserve">e-mail: </w:t>
                    </w:r>
                    <w:r w:rsidR="00F7319A">
                      <w:rPr>
                        <w:rFonts w:ascii="Helvetica" w:hAnsi="Helvetica"/>
                        <w:sz w:val="20"/>
                        <w:szCs w:val="20"/>
                      </w:rPr>
                      <w:t>lucie.hornackova</w:t>
                    </w:r>
                    <w:r w:rsidRPr="0047731D">
                      <w:rPr>
                        <w:rFonts w:ascii="Helvetica" w:hAnsi="Helvetica"/>
                        <w:sz w:val="20"/>
                        <w:szCs w:val="20"/>
                      </w:rPr>
                      <w:t>@os</w:t>
                    </w:r>
                    <w:r w:rsidR="00F7319A">
                      <w:rPr>
                        <w:rFonts w:ascii="Helvetica" w:hAnsi="Helvetica"/>
                        <w:sz w:val="20"/>
                        <w:szCs w:val="20"/>
                      </w:rPr>
                      <w:t>u.cz / telefon: +420 597 091 707</w:t>
                    </w:r>
                    <w:r w:rsidRPr="0047731D">
                      <w:rPr>
                        <w:rFonts w:ascii="Helvetica" w:hAnsi="Helvetica"/>
                        <w:sz w:val="20"/>
                        <w:szCs w:val="20"/>
                      </w:rPr>
                      <w:br/>
                      <w:t>lf.osu.cz / alive.osu.cz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BA6" w:rsidRDefault="00EB0BA6" w:rsidP="00EE0790">
      <w:pPr>
        <w:spacing w:after="0" w:line="240" w:lineRule="auto"/>
      </w:pPr>
      <w:r>
        <w:separator/>
      </w:r>
    </w:p>
  </w:footnote>
  <w:footnote w:type="continuationSeparator" w:id="0">
    <w:p w:rsidR="00EB0BA6" w:rsidRDefault="00EB0BA6" w:rsidP="00EE0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973" w:rsidRDefault="00EB0BA6">
    <w:pPr>
      <w:pStyle w:val="Zhlav"/>
    </w:pPr>
    <w:r>
      <w:rPr>
        <w:noProof/>
        <w:lang w:eastAsia="cs-CZ"/>
      </w:rPr>
      <w:pict w14:anchorId="150B3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9188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hlp_L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973" w:rsidRDefault="00EB0BA6">
    <w:pPr>
      <w:pStyle w:val="Zhlav"/>
    </w:pPr>
    <w:r>
      <w:rPr>
        <w:noProof/>
        <w:lang w:eastAsia="cs-CZ"/>
      </w:rPr>
      <w:pict w14:anchorId="6A0096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9189" o:spid="_x0000_s2051" type="#_x0000_t75" style="position:absolute;margin-left:0;margin-top:0;width:594.9pt;height:841.5pt;z-index:-251656192;mso-position-horizontal:absolute;mso-position-horizontal-relative:page;mso-position-vertical:absolute;mso-position-vertical-relative:page" o:allowincell="f">
          <v:imagedata r:id="rId1" o:title="hlp_L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973" w:rsidRDefault="00EB0BA6">
    <w:pPr>
      <w:pStyle w:val="Zhlav"/>
    </w:pPr>
    <w:r>
      <w:rPr>
        <w:noProof/>
        <w:lang w:eastAsia="cs-CZ"/>
      </w:rPr>
      <w:pict w14:anchorId="1A7AA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9187" o:spid="_x0000_s2049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hlp_L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E07B6"/>
    <w:multiLevelType w:val="hybridMultilevel"/>
    <w:tmpl w:val="65AE368E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44C"/>
    <w:rsid w:val="000834EA"/>
    <w:rsid w:val="00107E11"/>
    <w:rsid w:val="00163E69"/>
    <w:rsid w:val="0021655A"/>
    <w:rsid w:val="002721EC"/>
    <w:rsid w:val="002846E0"/>
    <w:rsid w:val="002E1082"/>
    <w:rsid w:val="002F6BD4"/>
    <w:rsid w:val="0038612A"/>
    <w:rsid w:val="0047731D"/>
    <w:rsid w:val="004832CD"/>
    <w:rsid w:val="00593C43"/>
    <w:rsid w:val="00597E8B"/>
    <w:rsid w:val="0061785D"/>
    <w:rsid w:val="006A2691"/>
    <w:rsid w:val="006B2872"/>
    <w:rsid w:val="007059B8"/>
    <w:rsid w:val="00717613"/>
    <w:rsid w:val="00735873"/>
    <w:rsid w:val="00764B0A"/>
    <w:rsid w:val="0082126D"/>
    <w:rsid w:val="0082144C"/>
    <w:rsid w:val="008721EC"/>
    <w:rsid w:val="00874365"/>
    <w:rsid w:val="008E75FA"/>
    <w:rsid w:val="00995C14"/>
    <w:rsid w:val="00A659B2"/>
    <w:rsid w:val="00AD3768"/>
    <w:rsid w:val="00AF4178"/>
    <w:rsid w:val="00B43B0D"/>
    <w:rsid w:val="00B56346"/>
    <w:rsid w:val="00BF4537"/>
    <w:rsid w:val="00C37051"/>
    <w:rsid w:val="00C4692E"/>
    <w:rsid w:val="00D00973"/>
    <w:rsid w:val="00D05CE1"/>
    <w:rsid w:val="00DA6CC3"/>
    <w:rsid w:val="00E15971"/>
    <w:rsid w:val="00E22D83"/>
    <w:rsid w:val="00EB0BA6"/>
    <w:rsid w:val="00EE0790"/>
    <w:rsid w:val="00F2153A"/>
    <w:rsid w:val="00F7319A"/>
    <w:rsid w:val="00F7728E"/>
    <w:rsid w:val="00FE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45268DC"/>
  <w15:docId w15:val="{B1D3366E-C30E-4F33-87A1-0483BF70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376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EE0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0790"/>
  </w:style>
  <w:style w:type="paragraph" w:styleId="Zpat">
    <w:name w:val="footer"/>
    <w:basedOn w:val="Normln"/>
    <w:link w:val="ZpatChar"/>
    <w:uiPriority w:val="99"/>
    <w:unhideWhenUsed/>
    <w:rsid w:val="00EE0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0790"/>
  </w:style>
  <w:style w:type="character" w:styleId="Zstupntext">
    <w:name w:val="Placeholder Text"/>
    <w:basedOn w:val="Standardnpsmoodstavce"/>
    <w:uiPriority w:val="99"/>
    <w:semiHidden/>
    <w:rsid w:val="00EE079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790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E159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rlabel">
    <w:name w:val="fr_label"/>
    <w:basedOn w:val="Standardnpsmoodstavce"/>
    <w:rsid w:val="00E15971"/>
  </w:style>
  <w:style w:type="character" w:customStyle="1" w:styleId="apple-converted-space">
    <w:name w:val="apple-converted-space"/>
    <w:basedOn w:val="Standardnpsmoodstavce"/>
    <w:rsid w:val="00E15971"/>
  </w:style>
  <w:style w:type="character" w:styleId="Siln">
    <w:name w:val="Strong"/>
    <w:basedOn w:val="Standardnpsmoodstavce"/>
    <w:uiPriority w:val="22"/>
    <w:qFormat/>
    <w:rsid w:val="00E15971"/>
    <w:rPr>
      <w:b/>
      <w:bCs/>
    </w:rPr>
  </w:style>
  <w:style w:type="character" w:styleId="Hypertextovodkaz">
    <w:name w:val="Hyperlink"/>
    <w:basedOn w:val="Standardnpsmoodstavce"/>
    <w:rsid w:val="008721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hornackova@osu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rnackova\AppData\Local\Microsoft\Windows\Temporary%20Internet%20Files\Content.IE5\3UBBIREZ\hlp_obecny_LF_cz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CDF0C-C822-411B-B121-DF287619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hlp_obecny_LF_cz</Template>
  <TotalTime>1</TotalTime>
  <Pages>1</Pages>
  <Words>177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Hornackova</dc:creator>
  <cp:lastModifiedBy>Hornackova</cp:lastModifiedBy>
  <cp:revision>2</cp:revision>
  <cp:lastPrinted>2016-09-12T08:04:00Z</cp:lastPrinted>
  <dcterms:created xsi:type="dcterms:W3CDTF">2016-11-18T10:32:00Z</dcterms:created>
  <dcterms:modified xsi:type="dcterms:W3CDTF">2016-11-18T10:32:00Z</dcterms:modified>
</cp:coreProperties>
</file>