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BFA88CF" w14:textId="77777777" w:rsidR="00215568" w:rsidRPr="00F54A15" w:rsidRDefault="00523AF8" w:rsidP="00215568">
      <w:pPr>
        <w:tabs>
          <w:tab w:val="left" w:pos="8120"/>
        </w:tabs>
        <w:jc w:val="center"/>
        <w:rPr>
          <w:b/>
          <w:caps/>
          <w:color w:val="25A9B9"/>
          <w:spacing w:val="20"/>
          <w:sz w:val="28"/>
          <w:szCs w:val="28"/>
        </w:rPr>
      </w:pPr>
      <w:bookmarkStart w:id="0" w:name="_GoBack"/>
      <w:bookmarkEnd w:id="0"/>
      <w:r>
        <w:rPr>
          <w:b/>
          <w:caps/>
          <w:color w:val="25A9B9"/>
          <w:spacing w:val="20"/>
          <w:sz w:val="28"/>
          <w:szCs w:val="28"/>
        </w:rPr>
        <w:t>informace</w:t>
      </w:r>
      <w:r w:rsidR="006A7D90" w:rsidRPr="00F54A15">
        <w:rPr>
          <w:b/>
          <w:caps/>
          <w:color w:val="25A9B9"/>
          <w:spacing w:val="20"/>
          <w:sz w:val="28"/>
          <w:szCs w:val="28"/>
        </w:rPr>
        <w:t xml:space="preserve"> </w:t>
      </w:r>
      <w:r>
        <w:rPr>
          <w:b/>
          <w:caps/>
          <w:color w:val="25A9B9"/>
          <w:spacing w:val="20"/>
          <w:sz w:val="28"/>
          <w:szCs w:val="28"/>
        </w:rPr>
        <w:t>o</w:t>
      </w:r>
      <w:r w:rsidR="006A7D90" w:rsidRPr="00F54A15">
        <w:rPr>
          <w:b/>
          <w:caps/>
          <w:color w:val="25A9B9"/>
          <w:spacing w:val="20"/>
          <w:sz w:val="28"/>
          <w:szCs w:val="28"/>
        </w:rPr>
        <w:t xml:space="preserve"> zpracování osobních údajů</w:t>
      </w:r>
      <w:r w:rsidR="00274E9A" w:rsidRPr="00F54A15">
        <w:rPr>
          <w:b/>
          <w:caps/>
          <w:color w:val="25A9B9"/>
          <w:spacing w:val="20"/>
          <w:sz w:val="28"/>
          <w:szCs w:val="28"/>
        </w:rPr>
        <w:t xml:space="preserve"> (GDPR</w:t>
      </w:r>
      <w:r w:rsidR="00536993">
        <w:rPr>
          <w:b/>
          <w:caps/>
          <w:color w:val="25A9B9"/>
          <w:spacing w:val="20"/>
          <w:sz w:val="28"/>
          <w:szCs w:val="28"/>
        </w:rPr>
        <w:t>)</w:t>
      </w:r>
    </w:p>
    <w:p w14:paraId="355F5341" w14:textId="77777777" w:rsidR="00215568" w:rsidRPr="00215568" w:rsidRDefault="00215568" w:rsidP="00215568">
      <w:pPr>
        <w:jc w:val="center"/>
        <w:rPr>
          <w:color w:val="2A2A32"/>
        </w:rPr>
      </w:pPr>
    </w:p>
    <w:p w14:paraId="2509A73A" w14:textId="77777777" w:rsidR="00215568" w:rsidRPr="004212D6" w:rsidRDefault="00AC0A15" w:rsidP="00215568">
      <w:r w:rsidRPr="004212D6">
        <w:t xml:space="preserve">V souladu s Nařízením Evropského parlamentu a Rady (EU) 2016/679 ze dne 27. dubna 2016 o ochraně fyzických osob v souvislosti se zpracováním osobních údajů a o volném pohybu těchto údajů a o zrušení směrnice 95/46/ES (obecné nařízení o ochraně osobních údajů) (dále </w:t>
      </w:r>
      <w:r w:rsidR="002E32BD" w:rsidRPr="004212D6">
        <w:t>pouze</w:t>
      </w:r>
      <w:r w:rsidRPr="004212D6">
        <w:t xml:space="preserve"> „GDPR“) a zákonem č. 110/2019 Sb., o zpracování osob</w:t>
      </w:r>
      <w:r w:rsidR="002E32BD" w:rsidRPr="004212D6">
        <w:t xml:space="preserve">ních údajů, ve znění pozdějších </w:t>
      </w:r>
      <w:r w:rsidRPr="004212D6">
        <w:t xml:space="preserve">předpisů poskytuje </w:t>
      </w:r>
      <w:r w:rsidRPr="004212D6">
        <w:rPr>
          <w:b/>
        </w:rPr>
        <w:t>Ostravská univerzita</w:t>
      </w:r>
      <w:r w:rsidRPr="004212D6">
        <w:t xml:space="preserve"> </w:t>
      </w:r>
      <w:r w:rsidR="00A6417A" w:rsidRPr="004212D6">
        <w:t>skrz</w:t>
      </w:r>
      <w:r w:rsidRPr="004212D6">
        <w:t xml:space="preserve"> sv</w:t>
      </w:r>
      <w:r w:rsidR="002A57F3">
        <w:t>oje</w:t>
      </w:r>
      <w:r w:rsidRPr="004212D6">
        <w:t xml:space="preserve"> pracoviště, </w:t>
      </w:r>
      <w:r w:rsidR="00A6417A" w:rsidRPr="004212D6">
        <w:t>jímž</w:t>
      </w:r>
      <w:r w:rsidRPr="004212D6">
        <w:t xml:space="preserve"> je </w:t>
      </w:r>
      <w:r w:rsidR="004973BC">
        <w:rPr>
          <w:b/>
          <w:highlight w:val="yellow"/>
        </w:rPr>
        <w:t>Poradenské centrum</w:t>
      </w:r>
      <w:r w:rsidRPr="004212D6">
        <w:t>, tyto informace o zpra</w:t>
      </w:r>
      <w:r w:rsidR="002E32BD" w:rsidRPr="004212D6">
        <w:t>cování a ochraně osobních údajů</w:t>
      </w:r>
      <w:r w:rsidR="003E2679" w:rsidRPr="004212D6">
        <w:t xml:space="preserve"> pro účastníky </w:t>
      </w:r>
      <w:r w:rsidR="00957CAB" w:rsidRPr="004212D6">
        <w:t>činnosti (akce)</w:t>
      </w:r>
      <w:r w:rsidR="00797B98">
        <w:t>:</w:t>
      </w:r>
    </w:p>
    <w:p w14:paraId="7E6121E6" w14:textId="77777777" w:rsidR="00215568" w:rsidRPr="00215568" w:rsidRDefault="00215568" w:rsidP="00215568">
      <w:pPr>
        <w:rPr>
          <w:b/>
          <w:color w:val="2A2A32"/>
          <w:spacing w:val="40"/>
        </w:rPr>
      </w:pPr>
    </w:p>
    <w:p w14:paraId="6F5E7FD8" w14:textId="77777777" w:rsidR="00CE3DE4" w:rsidRPr="00F54A15" w:rsidRDefault="00A37790" w:rsidP="003E2679">
      <w:pPr>
        <w:jc w:val="center"/>
        <w:rPr>
          <w:sz w:val="24"/>
          <w:szCs w:val="24"/>
        </w:rPr>
      </w:pPr>
      <w:r w:rsidRPr="00A37790">
        <w:rPr>
          <w:b/>
          <w:caps/>
          <w:color w:val="70AD47" w:themeColor="accent6"/>
          <w:spacing w:val="40"/>
          <w:sz w:val="24"/>
          <w:szCs w:val="24"/>
          <w:highlight w:val="yellow"/>
        </w:rPr>
        <w:t>název akce / činnosti</w:t>
      </w:r>
    </w:p>
    <w:p w14:paraId="175B7516" w14:textId="77777777" w:rsidR="001A2FD5" w:rsidRDefault="001A2FD5" w:rsidP="001A2FD5"/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AE4C0E" w:rsidRPr="00AE4C0E" w14:paraId="7D3AEBC8" w14:textId="77777777" w:rsidTr="00DD46A4">
        <w:tc>
          <w:tcPr>
            <w:tcW w:w="9060" w:type="dxa"/>
            <w:gridSpan w:val="2"/>
            <w:tcBorders>
              <w:top w:val="single" w:sz="4" w:space="0" w:color="auto"/>
            </w:tcBorders>
            <w:shd w:val="clear" w:color="auto" w:fill="E7E6E6" w:themeFill="background2"/>
          </w:tcPr>
          <w:p w14:paraId="2AA78AF6" w14:textId="77777777" w:rsidR="001A2FD5" w:rsidRPr="00AE4C0E" w:rsidRDefault="004973BC" w:rsidP="00410910">
            <w:pPr>
              <w:jc w:val="center"/>
            </w:pPr>
            <w:r>
              <w:rPr>
                <w:b/>
              </w:rPr>
              <w:t>Vaše osobní údaje</w:t>
            </w:r>
          </w:p>
          <w:p w14:paraId="788ABB28" w14:textId="77777777" w:rsidR="001A2FD5" w:rsidRPr="00AE4C0E" w:rsidRDefault="004973BC" w:rsidP="00602E6C">
            <w:pPr>
              <w:jc w:val="center"/>
            </w:pPr>
            <w:r w:rsidRPr="004973BC">
              <w:rPr>
                <w:sz w:val="18"/>
              </w:rPr>
              <w:t>(informace, pomocí kterých Vás lze identifikovat a které jsou zpracovávány správcem)</w:t>
            </w:r>
          </w:p>
        </w:tc>
      </w:tr>
      <w:tr w:rsidR="00AE4C0E" w:rsidRPr="00AE4C0E" w14:paraId="02BD2047" w14:textId="77777777" w:rsidTr="001A2FD5">
        <w:tc>
          <w:tcPr>
            <w:tcW w:w="9060" w:type="dxa"/>
            <w:gridSpan w:val="2"/>
          </w:tcPr>
          <w:p w14:paraId="58745A68" w14:textId="77777777" w:rsidR="001A2FD5" w:rsidRPr="00863D84" w:rsidRDefault="001A2FD5" w:rsidP="006564E0">
            <w:pPr>
              <w:rPr>
                <w:highlight w:val="yellow"/>
              </w:rPr>
            </w:pPr>
            <w:r w:rsidRPr="005D759C">
              <w:rPr>
                <w:b/>
              </w:rPr>
              <w:t>Identifikační údaje:</w:t>
            </w:r>
            <w:r w:rsidRPr="005D759C">
              <w:t xml:space="preserve"> </w:t>
            </w:r>
            <w:r w:rsidR="005C1AA6">
              <w:rPr>
                <w:sz w:val="18"/>
                <w:highlight w:val="yellow"/>
              </w:rPr>
              <w:t xml:space="preserve">(Zde prosím vypište kategorie </w:t>
            </w:r>
            <w:r w:rsidR="00A71F77">
              <w:rPr>
                <w:sz w:val="18"/>
                <w:highlight w:val="yellow"/>
              </w:rPr>
              <w:t xml:space="preserve">identifikačních </w:t>
            </w:r>
            <w:r w:rsidR="005C1AA6">
              <w:rPr>
                <w:sz w:val="18"/>
                <w:highlight w:val="yellow"/>
              </w:rPr>
              <w:t>osobních údajů, se kterými budete pracovat. Např.: Pokud získáváte</w:t>
            </w:r>
            <w:r w:rsidR="00863D84">
              <w:rPr>
                <w:sz w:val="18"/>
                <w:highlight w:val="yellow"/>
              </w:rPr>
              <w:t xml:space="preserve"> či </w:t>
            </w:r>
            <w:r w:rsidR="005C1AA6">
              <w:rPr>
                <w:sz w:val="18"/>
                <w:highlight w:val="yellow"/>
              </w:rPr>
              <w:t xml:space="preserve">sbíráte od osob jejich </w:t>
            </w:r>
            <w:r w:rsidR="005C1AA6">
              <w:rPr>
                <w:i/>
                <w:sz w:val="18"/>
                <w:highlight w:val="yellow"/>
              </w:rPr>
              <w:t>„jméno“</w:t>
            </w:r>
            <w:r w:rsidR="005C1AA6">
              <w:rPr>
                <w:sz w:val="18"/>
                <w:highlight w:val="yellow"/>
              </w:rPr>
              <w:t xml:space="preserve"> a </w:t>
            </w:r>
            <w:r w:rsidR="005C1AA6">
              <w:rPr>
                <w:i/>
                <w:sz w:val="18"/>
                <w:highlight w:val="yellow"/>
              </w:rPr>
              <w:t>„příjmení“</w:t>
            </w:r>
            <w:r w:rsidR="005C1AA6">
              <w:rPr>
                <w:sz w:val="18"/>
                <w:highlight w:val="yellow"/>
              </w:rPr>
              <w:t>, potom zde prosím napište</w:t>
            </w:r>
            <w:r w:rsidR="00863D84">
              <w:rPr>
                <w:sz w:val="18"/>
                <w:highlight w:val="yellow"/>
              </w:rPr>
              <w:t xml:space="preserve"> </w:t>
            </w:r>
            <w:r w:rsidR="00863D84">
              <w:rPr>
                <w:i/>
                <w:sz w:val="18"/>
                <w:highlight w:val="yellow"/>
              </w:rPr>
              <w:t>„jméno, příjmení“</w:t>
            </w:r>
            <w:r w:rsidR="00863D84">
              <w:rPr>
                <w:sz w:val="18"/>
                <w:highlight w:val="yellow"/>
              </w:rPr>
              <w:t xml:space="preserve">. Tím dáte lidem najevo, že právě s těmito kategoriemi osobních údajů pracujete, </w:t>
            </w:r>
            <w:r w:rsidR="00A71F77">
              <w:rPr>
                <w:sz w:val="18"/>
                <w:highlight w:val="yellow"/>
              </w:rPr>
              <w:t>či</w:t>
            </w:r>
            <w:r w:rsidR="00863D84">
              <w:rPr>
                <w:sz w:val="18"/>
                <w:highlight w:val="yellow"/>
              </w:rPr>
              <w:t xml:space="preserve"> </w:t>
            </w:r>
            <w:r w:rsidR="00A71F77">
              <w:rPr>
                <w:sz w:val="18"/>
                <w:highlight w:val="yellow"/>
              </w:rPr>
              <w:t>hodláte</w:t>
            </w:r>
            <w:r w:rsidR="00863D84">
              <w:rPr>
                <w:sz w:val="18"/>
                <w:highlight w:val="yellow"/>
              </w:rPr>
              <w:t xml:space="preserve"> pracovat.</w:t>
            </w:r>
            <w:r w:rsidR="00A71F77">
              <w:rPr>
                <w:sz w:val="18"/>
                <w:highlight w:val="yellow"/>
              </w:rPr>
              <w:t xml:space="preserve"> Identifikačními údaji jsou zpravidla </w:t>
            </w:r>
            <w:r w:rsidR="00A71F77">
              <w:rPr>
                <w:i/>
                <w:sz w:val="18"/>
                <w:highlight w:val="yellow"/>
              </w:rPr>
              <w:t>„jméno, příjmení, datum narození, rodné číslo“</w:t>
            </w:r>
            <w:r w:rsidR="00A71F77">
              <w:rPr>
                <w:sz w:val="18"/>
                <w:highlight w:val="yellow"/>
              </w:rPr>
              <w:t>.</w:t>
            </w:r>
            <w:r w:rsidR="00863D84">
              <w:rPr>
                <w:sz w:val="18"/>
                <w:highlight w:val="yellow"/>
              </w:rPr>
              <w:t>)</w:t>
            </w:r>
          </w:p>
        </w:tc>
      </w:tr>
      <w:tr w:rsidR="0097720F" w:rsidRPr="00AE4C0E" w14:paraId="0DD3E3B0" w14:textId="77777777" w:rsidTr="001A2FD5">
        <w:tc>
          <w:tcPr>
            <w:tcW w:w="9060" w:type="dxa"/>
            <w:gridSpan w:val="2"/>
          </w:tcPr>
          <w:p w14:paraId="2C8BE4C3" w14:textId="77777777" w:rsidR="0097720F" w:rsidRPr="00C10B81" w:rsidRDefault="0097720F" w:rsidP="006564E0">
            <w:pPr>
              <w:rPr>
                <w:b/>
                <w:highlight w:val="yellow"/>
              </w:rPr>
            </w:pPr>
            <w:r w:rsidRPr="005D759C">
              <w:rPr>
                <w:b/>
              </w:rPr>
              <w:t>Kontaktní údaje:</w:t>
            </w:r>
            <w:r w:rsidRPr="005D759C">
              <w:rPr>
                <w:sz w:val="18"/>
                <w:szCs w:val="18"/>
              </w:rPr>
              <w:t xml:space="preserve"> </w:t>
            </w:r>
            <w:r w:rsidR="00A71F77">
              <w:rPr>
                <w:sz w:val="18"/>
                <w:highlight w:val="yellow"/>
              </w:rPr>
              <w:t xml:space="preserve">(Zde prosím vypište kategorie kontaktních osobních údajů, se kterými budete pracovat. Např.: Pokud získáváte </w:t>
            </w:r>
            <w:r w:rsidR="001D0401">
              <w:rPr>
                <w:sz w:val="18"/>
                <w:highlight w:val="yellow"/>
              </w:rPr>
              <w:t>nebo</w:t>
            </w:r>
            <w:r w:rsidR="00A71F77">
              <w:rPr>
                <w:sz w:val="18"/>
                <w:highlight w:val="yellow"/>
              </w:rPr>
              <w:t xml:space="preserve"> sbíráte od osob jejich </w:t>
            </w:r>
            <w:r w:rsidR="00A71F77">
              <w:rPr>
                <w:i/>
                <w:sz w:val="18"/>
                <w:highlight w:val="yellow"/>
              </w:rPr>
              <w:t>„telefonní číslo“</w:t>
            </w:r>
            <w:r w:rsidR="00A71F77">
              <w:rPr>
                <w:sz w:val="18"/>
                <w:highlight w:val="yellow"/>
              </w:rPr>
              <w:t xml:space="preserve"> a </w:t>
            </w:r>
            <w:r w:rsidR="00A71F77">
              <w:rPr>
                <w:i/>
                <w:sz w:val="18"/>
                <w:highlight w:val="yellow"/>
              </w:rPr>
              <w:t>„e-mailovou adresu“</w:t>
            </w:r>
            <w:r w:rsidR="00A71F77">
              <w:rPr>
                <w:sz w:val="18"/>
                <w:highlight w:val="yellow"/>
              </w:rPr>
              <w:t xml:space="preserve">, potom zde prosím napište </w:t>
            </w:r>
            <w:r w:rsidR="00A71F77">
              <w:rPr>
                <w:i/>
                <w:sz w:val="18"/>
                <w:highlight w:val="yellow"/>
              </w:rPr>
              <w:t>„telefonní číslo, e-mailová adresa“</w:t>
            </w:r>
            <w:r w:rsidR="00A71F77">
              <w:rPr>
                <w:sz w:val="18"/>
                <w:highlight w:val="yellow"/>
              </w:rPr>
              <w:t>. Tím dáte lidem najevo, že právě s těmito kategoriemi osobních údajů pracujete</w:t>
            </w:r>
            <w:r w:rsidR="00E662CE">
              <w:rPr>
                <w:sz w:val="18"/>
                <w:highlight w:val="yellow"/>
              </w:rPr>
              <w:t>,</w:t>
            </w:r>
            <w:r w:rsidR="00A71F77">
              <w:rPr>
                <w:sz w:val="18"/>
                <w:highlight w:val="yellow"/>
              </w:rPr>
              <w:t xml:space="preserve"> </w:t>
            </w:r>
            <w:r w:rsidR="00E662CE">
              <w:rPr>
                <w:sz w:val="18"/>
                <w:highlight w:val="yellow"/>
              </w:rPr>
              <w:t>nebo</w:t>
            </w:r>
            <w:r w:rsidR="00A71F77">
              <w:rPr>
                <w:sz w:val="18"/>
                <w:highlight w:val="yellow"/>
              </w:rPr>
              <w:t xml:space="preserve"> hodláte pracovat. Kontaktními údaji jsou zpravidla </w:t>
            </w:r>
            <w:r w:rsidR="00A71F77">
              <w:rPr>
                <w:i/>
                <w:sz w:val="18"/>
                <w:highlight w:val="yellow"/>
              </w:rPr>
              <w:t>„adresa trvalého pobytu, adresa bydliště, telefonní číslo, e-mailová adresa“</w:t>
            </w:r>
            <w:r w:rsidR="00A71F77">
              <w:rPr>
                <w:sz w:val="18"/>
                <w:highlight w:val="yellow"/>
              </w:rPr>
              <w:t>.)</w:t>
            </w:r>
            <w:r>
              <w:rPr>
                <w:sz w:val="18"/>
                <w:szCs w:val="18"/>
                <w:highlight w:val="yellow"/>
              </w:rPr>
              <w:t xml:space="preserve"> </w:t>
            </w:r>
          </w:p>
        </w:tc>
      </w:tr>
      <w:tr w:rsidR="00687567" w:rsidRPr="00AE4C0E" w14:paraId="6CC70E29" w14:textId="77777777" w:rsidTr="001A2FD5">
        <w:tc>
          <w:tcPr>
            <w:tcW w:w="9060" w:type="dxa"/>
            <w:gridSpan w:val="2"/>
          </w:tcPr>
          <w:p w14:paraId="14D28F10" w14:textId="77777777" w:rsidR="00687567" w:rsidRPr="00C10B81" w:rsidRDefault="005C1AA6" w:rsidP="006564E0">
            <w:pPr>
              <w:rPr>
                <w:b/>
                <w:highlight w:val="yellow"/>
              </w:rPr>
            </w:pPr>
            <w:r>
              <w:rPr>
                <w:b/>
              </w:rPr>
              <w:t>Zvláštní kategorie osobních údajů</w:t>
            </w:r>
            <w:r w:rsidR="006564E0" w:rsidRPr="005D759C">
              <w:rPr>
                <w:b/>
              </w:rPr>
              <w:t>:</w:t>
            </w:r>
            <w:r w:rsidR="006564E0" w:rsidRPr="005D759C">
              <w:rPr>
                <w:sz w:val="18"/>
              </w:rPr>
              <w:t xml:space="preserve"> </w:t>
            </w:r>
            <w:r w:rsidR="004054C3">
              <w:rPr>
                <w:sz w:val="18"/>
                <w:highlight w:val="yellow"/>
              </w:rPr>
              <w:t xml:space="preserve">(Zde prosím vypište </w:t>
            </w:r>
            <w:r w:rsidR="00AD4C01">
              <w:rPr>
                <w:sz w:val="18"/>
                <w:highlight w:val="yellow"/>
              </w:rPr>
              <w:t>zvláštní</w:t>
            </w:r>
            <w:r w:rsidR="009E10FD">
              <w:rPr>
                <w:sz w:val="18"/>
                <w:highlight w:val="yellow"/>
              </w:rPr>
              <w:t xml:space="preserve"> neboli citlivé </w:t>
            </w:r>
            <w:r w:rsidR="004054C3">
              <w:rPr>
                <w:sz w:val="18"/>
                <w:highlight w:val="yellow"/>
              </w:rPr>
              <w:t xml:space="preserve">kategorie osobních údajů, se kterými budete pracovat. Např.: Pokud získáváte či sbíráte od osob </w:t>
            </w:r>
            <w:r w:rsidR="004054C3">
              <w:rPr>
                <w:i/>
                <w:sz w:val="18"/>
                <w:highlight w:val="yellow"/>
              </w:rPr>
              <w:t>„</w:t>
            </w:r>
            <w:r w:rsidR="00743D27">
              <w:rPr>
                <w:i/>
                <w:sz w:val="18"/>
                <w:highlight w:val="yellow"/>
              </w:rPr>
              <w:t>údaje o zdravotním stavu</w:t>
            </w:r>
            <w:r w:rsidR="004054C3">
              <w:rPr>
                <w:i/>
                <w:sz w:val="18"/>
                <w:highlight w:val="yellow"/>
              </w:rPr>
              <w:t>“</w:t>
            </w:r>
            <w:r w:rsidR="004054C3">
              <w:rPr>
                <w:sz w:val="18"/>
                <w:highlight w:val="yellow"/>
              </w:rPr>
              <w:t xml:space="preserve"> a </w:t>
            </w:r>
            <w:r w:rsidR="004054C3">
              <w:rPr>
                <w:i/>
                <w:sz w:val="18"/>
                <w:highlight w:val="yellow"/>
              </w:rPr>
              <w:t>„</w:t>
            </w:r>
            <w:r w:rsidR="00743D27">
              <w:rPr>
                <w:i/>
                <w:sz w:val="18"/>
                <w:highlight w:val="yellow"/>
              </w:rPr>
              <w:t>údaje o sexuální orientaci</w:t>
            </w:r>
            <w:r w:rsidR="004054C3">
              <w:rPr>
                <w:i/>
                <w:sz w:val="18"/>
                <w:highlight w:val="yellow"/>
              </w:rPr>
              <w:t>“</w:t>
            </w:r>
            <w:r w:rsidR="004054C3">
              <w:rPr>
                <w:sz w:val="18"/>
                <w:highlight w:val="yellow"/>
              </w:rPr>
              <w:t xml:space="preserve">, potom zde prosím napište </w:t>
            </w:r>
            <w:r w:rsidR="004054C3">
              <w:rPr>
                <w:i/>
                <w:sz w:val="18"/>
                <w:highlight w:val="yellow"/>
              </w:rPr>
              <w:t>„</w:t>
            </w:r>
            <w:r w:rsidR="00743D27">
              <w:rPr>
                <w:i/>
                <w:sz w:val="18"/>
                <w:highlight w:val="yellow"/>
              </w:rPr>
              <w:t>údaje o zdravotním stavu</w:t>
            </w:r>
            <w:r w:rsidR="004054C3">
              <w:rPr>
                <w:i/>
                <w:sz w:val="18"/>
                <w:highlight w:val="yellow"/>
              </w:rPr>
              <w:t xml:space="preserve">, </w:t>
            </w:r>
            <w:r w:rsidR="00743D27">
              <w:rPr>
                <w:i/>
                <w:sz w:val="18"/>
                <w:highlight w:val="yellow"/>
              </w:rPr>
              <w:t>údaje o sexuální orientaci</w:t>
            </w:r>
            <w:r w:rsidR="004054C3">
              <w:rPr>
                <w:i/>
                <w:sz w:val="18"/>
                <w:highlight w:val="yellow"/>
              </w:rPr>
              <w:t>“</w:t>
            </w:r>
            <w:r w:rsidR="004054C3">
              <w:rPr>
                <w:sz w:val="18"/>
                <w:highlight w:val="yellow"/>
              </w:rPr>
              <w:t>. Tím dáte lidem najevo, že právě s těmito kategoriemi osobních údajů pracujete, či hodláte pracovat.</w:t>
            </w:r>
            <w:r w:rsidR="00AD4C01">
              <w:rPr>
                <w:sz w:val="18"/>
                <w:highlight w:val="yellow"/>
              </w:rPr>
              <w:t xml:space="preserve"> Je právně vhodné uvést alespoň několik příkladů údajů o zdravotním stavu, s nimiž pracujete – vypadat by to mohlo např. </w:t>
            </w:r>
            <w:r w:rsidR="00AD4C01">
              <w:rPr>
                <w:i/>
                <w:sz w:val="18"/>
                <w:highlight w:val="yellow"/>
              </w:rPr>
              <w:t>„údaje o zdravotním stavu (zejména prodělané nemoci, krevní obraz, výsledky DEXA vyšetření)“</w:t>
            </w:r>
            <w:r w:rsidR="00AD4C01">
              <w:rPr>
                <w:sz w:val="18"/>
                <w:highlight w:val="yellow"/>
              </w:rPr>
              <w:t>.</w:t>
            </w:r>
            <w:r w:rsidR="004054C3">
              <w:rPr>
                <w:sz w:val="18"/>
                <w:highlight w:val="yellow"/>
              </w:rPr>
              <w:t>)</w:t>
            </w:r>
          </w:p>
        </w:tc>
      </w:tr>
      <w:tr w:rsidR="00AE4C0E" w:rsidRPr="00AE4C0E" w14:paraId="14462C52" w14:textId="77777777" w:rsidTr="00DD46A4">
        <w:tc>
          <w:tcPr>
            <w:tcW w:w="9060" w:type="dxa"/>
            <w:gridSpan w:val="2"/>
            <w:tcBorders>
              <w:bottom w:val="single" w:sz="4" w:space="0" w:color="auto"/>
            </w:tcBorders>
          </w:tcPr>
          <w:p w14:paraId="2B772153" w14:textId="77777777" w:rsidR="001A2FD5" w:rsidRPr="00AE4C0E" w:rsidRDefault="001A2FD5" w:rsidP="001A2FD5"/>
        </w:tc>
      </w:tr>
      <w:tr w:rsidR="00AE4C0E" w:rsidRPr="00AE4C0E" w14:paraId="783D8660" w14:textId="77777777" w:rsidTr="00DD46A4">
        <w:tc>
          <w:tcPr>
            <w:tcW w:w="9060" w:type="dxa"/>
            <w:gridSpan w:val="2"/>
            <w:tcBorders>
              <w:top w:val="single" w:sz="4" w:space="0" w:color="auto"/>
            </w:tcBorders>
            <w:shd w:val="clear" w:color="auto" w:fill="E7E6E6" w:themeFill="background2"/>
          </w:tcPr>
          <w:p w14:paraId="631EFDFC" w14:textId="77777777" w:rsidR="00410910" w:rsidRPr="00AE4C0E" w:rsidRDefault="00410910" w:rsidP="00410910">
            <w:pPr>
              <w:jc w:val="center"/>
              <w:rPr>
                <w:b/>
              </w:rPr>
            </w:pPr>
            <w:r w:rsidRPr="00AE4C0E">
              <w:rPr>
                <w:b/>
              </w:rPr>
              <w:t>Správce</w:t>
            </w:r>
          </w:p>
          <w:p w14:paraId="37028F3A" w14:textId="77777777" w:rsidR="001A2FD5" w:rsidRPr="00AE4C0E" w:rsidRDefault="004973BC" w:rsidP="00441F7B">
            <w:pPr>
              <w:jc w:val="center"/>
            </w:pPr>
            <w:r w:rsidRPr="004973BC">
              <w:rPr>
                <w:sz w:val="18"/>
              </w:rPr>
              <w:t>(osoba, která určuje účely a prostředky pro zpracování Vašich osobních údajů a která poté nese odpovědnost za jejich zákonné a správné zpracování i jejich náležitou ochranu)</w:t>
            </w:r>
          </w:p>
        </w:tc>
      </w:tr>
      <w:tr w:rsidR="00AE4C0E" w:rsidRPr="00AE4C0E" w14:paraId="4EFD2B89" w14:textId="77777777" w:rsidTr="00DD46A4">
        <w:tc>
          <w:tcPr>
            <w:tcW w:w="9060" w:type="dxa"/>
            <w:gridSpan w:val="2"/>
          </w:tcPr>
          <w:p w14:paraId="6B58F6B3" w14:textId="77777777" w:rsidR="00410910" w:rsidRPr="00AE4C0E" w:rsidRDefault="00410910" w:rsidP="005E7789">
            <w:r w:rsidRPr="00AE4C0E">
              <w:rPr>
                <w:b/>
              </w:rPr>
              <w:t>Ostravská univerzita</w:t>
            </w:r>
            <w:r w:rsidRPr="00AE4C0E">
              <w:t xml:space="preserve"> </w:t>
            </w:r>
            <w:r w:rsidRPr="00AE4C0E">
              <w:rPr>
                <w:sz w:val="18"/>
              </w:rPr>
              <w:t>Adresa sídla: Dvořákova 7, 701 03, Ostrava</w:t>
            </w:r>
            <w:r w:rsidR="005E7789" w:rsidRPr="00AE4C0E">
              <w:rPr>
                <w:sz w:val="18"/>
              </w:rPr>
              <w:t>;</w:t>
            </w:r>
            <w:r w:rsidRPr="00AE4C0E">
              <w:rPr>
                <w:sz w:val="18"/>
              </w:rPr>
              <w:t xml:space="preserve"> Datová schránka: 37gj9fm</w:t>
            </w:r>
            <w:r w:rsidR="005E7789" w:rsidRPr="00AE4C0E">
              <w:rPr>
                <w:sz w:val="18"/>
              </w:rPr>
              <w:t>;</w:t>
            </w:r>
            <w:r w:rsidRPr="00AE4C0E">
              <w:rPr>
                <w:sz w:val="18"/>
              </w:rPr>
              <w:t xml:space="preserve"> Telefon: +420 597 091</w:t>
            </w:r>
            <w:r w:rsidR="005E7789" w:rsidRPr="00AE4C0E">
              <w:rPr>
                <w:sz w:val="18"/>
              </w:rPr>
              <w:t> </w:t>
            </w:r>
            <w:r w:rsidRPr="00AE4C0E">
              <w:rPr>
                <w:sz w:val="18"/>
              </w:rPr>
              <w:t>111</w:t>
            </w:r>
            <w:r w:rsidR="005E7789" w:rsidRPr="00AE4C0E">
              <w:rPr>
                <w:sz w:val="18"/>
              </w:rPr>
              <w:t>,</w:t>
            </w:r>
            <w:r w:rsidRPr="00AE4C0E">
              <w:rPr>
                <w:sz w:val="18"/>
              </w:rPr>
              <w:t xml:space="preserve"> +420 553 461</w:t>
            </w:r>
            <w:r w:rsidR="005E7789" w:rsidRPr="00AE4C0E">
              <w:rPr>
                <w:sz w:val="18"/>
              </w:rPr>
              <w:t> </w:t>
            </w:r>
            <w:r w:rsidRPr="00AE4C0E">
              <w:rPr>
                <w:sz w:val="18"/>
              </w:rPr>
              <w:t>111</w:t>
            </w:r>
            <w:r w:rsidR="005E7789" w:rsidRPr="00AE4C0E">
              <w:rPr>
                <w:sz w:val="18"/>
              </w:rPr>
              <w:t>;</w:t>
            </w:r>
            <w:r w:rsidRPr="00AE4C0E">
              <w:rPr>
                <w:sz w:val="18"/>
              </w:rPr>
              <w:t xml:space="preserve"> E-mail: info@osu.cz, podatelna@osu.cz</w:t>
            </w:r>
          </w:p>
        </w:tc>
      </w:tr>
      <w:tr w:rsidR="00AE4C0E" w:rsidRPr="00AE4C0E" w14:paraId="6D193360" w14:textId="77777777" w:rsidTr="00DD46A4">
        <w:tc>
          <w:tcPr>
            <w:tcW w:w="9060" w:type="dxa"/>
            <w:gridSpan w:val="2"/>
            <w:tcBorders>
              <w:bottom w:val="single" w:sz="4" w:space="0" w:color="auto"/>
            </w:tcBorders>
          </w:tcPr>
          <w:p w14:paraId="617C0002" w14:textId="77777777" w:rsidR="00410910" w:rsidRPr="00AE4C0E" w:rsidRDefault="00410910" w:rsidP="001A2FD5"/>
        </w:tc>
      </w:tr>
      <w:tr w:rsidR="00AE4C0E" w:rsidRPr="00AE4C0E" w14:paraId="674BB70C" w14:textId="77777777" w:rsidTr="00DD46A4">
        <w:tc>
          <w:tcPr>
            <w:tcW w:w="9060" w:type="dxa"/>
            <w:gridSpan w:val="2"/>
            <w:tcBorders>
              <w:top w:val="single" w:sz="4" w:space="0" w:color="auto"/>
            </w:tcBorders>
            <w:shd w:val="clear" w:color="auto" w:fill="E7E6E6" w:themeFill="background2"/>
          </w:tcPr>
          <w:p w14:paraId="7AD4E43B" w14:textId="77777777" w:rsidR="00410910" w:rsidRPr="00AE4C0E" w:rsidRDefault="00410910" w:rsidP="00410910">
            <w:pPr>
              <w:jc w:val="center"/>
              <w:rPr>
                <w:b/>
              </w:rPr>
            </w:pPr>
            <w:r w:rsidRPr="00AE4C0E">
              <w:rPr>
                <w:b/>
              </w:rPr>
              <w:t>Pověř</w:t>
            </w:r>
            <w:r w:rsidR="00812EA2" w:rsidRPr="00AE4C0E">
              <w:rPr>
                <w:b/>
              </w:rPr>
              <w:t>enec pro ochranu osobních údajů</w:t>
            </w:r>
            <w:r w:rsidR="00C516CB">
              <w:rPr>
                <w:b/>
              </w:rPr>
              <w:t xml:space="preserve"> Správce</w:t>
            </w:r>
          </w:p>
          <w:p w14:paraId="54449D19" w14:textId="77777777" w:rsidR="00410910" w:rsidRPr="00AE4C0E" w:rsidRDefault="00DD5AB6" w:rsidP="006D6A46">
            <w:pPr>
              <w:jc w:val="center"/>
            </w:pPr>
            <w:r w:rsidRPr="00DD5AB6">
              <w:rPr>
                <w:sz w:val="18"/>
              </w:rPr>
              <w:t>(osoba, zpravidla zaměstnanec správce, která odpovídá za dohled nad zákonností zpracování všech osobních údajů zpracovávaných správcem a nad zajišťováním jejich náležité ochrany a zabezpečení)</w:t>
            </w:r>
          </w:p>
        </w:tc>
      </w:tr>
      <w:tr w:rsidR="00AE4C0E" w:rsidRPr="00AE4C0E" w14:paraId="2B669057" w14:textId="77777777" w:rsidTr="00DD46A4">
        <w:tc>
          <w:tcPr>
            <w:tcW w:w="9060" w:type="dxa"/>
            <w:gridSpan w:val="2"/>
          </w:tcPr>
          <w:p w14:paraId="5EBA47EF" w14:textId="77777777" w:rsidR="00410910" w:rsidRPr="00AE4C0E" w:rsidRDefault="00753214" w:rsidP="005E7789">
            <w:r w:rsidRPr="00AE4C0E">
              <w:rPr>
                <w:b/>
              </w:rPr>
              <w:t>Mgr. Bc. Jan Humpolík</w:t>
            </w:r>
            <w:r w:rsidRPr="00AE4C0E">
              <w:t xml:space="preserve"> </w:t>
            </w:r>
            <w:r w:rsidRPr="00AE4C0E">
              <w:rPr>
                <w:sz w:val="18"/>
              </w:rPr>
              <w:t>Pracoviště: OU, rektorát, referát právní služby</w:t>
            </w:r>
            <w:r w:rsidR="005E7789" w:rsidRPr="00AE4C0E">
              <w:rPr>
                <w:sz w:val="18"/>
              </w:rPr>
              <w:t>;</w:t>
            </w:r>
            <w:r w:rsidRPr="00AE4C0E">
              <w:rPr>
                <w:sz w:val="18"/>
              </w:rPr>
              <w:t xml:space="preserve"> Adresa pracoviště: Dvořákova 7, 701 03, Ostrava</w:t>
            </w:r>
            <w:r w:rsidR="005E7789" w:rsidRPr="00AE4C0E">
              <w:rPr>
                <w:sz w:val="18"/>
              </w:rPr>
              <w:t>;</w:t>
            </w:r>
            <w:r w:rsidRPr="00AE4C0E">
              <w:rPr>
                <w:sz w:val="18"/>
              </w:rPr>
              <w:t xml:space="preserve"> Datová schránka: 37gj9fm</w:t>
            </w:r>
            <w:r w:rsidR="005E7789" w:rsidRPr="00AE4C0E">
              <w:rPr>
                <w:sz w:val="18"/>
              </w:rPr>
              <w:t>;</w:t>
            </w:r>
            <w:r w:rsidRPr="00AE4C0E">
              <w:rPr>
                <w:sz w:val="18"/>
              </w:rPr>
              <w:t xml:space="preserve"> Telefon: +420 553 461</w:t>
            </w:r>
            <w:r w:rsidR="005E7789" w:rsidRPr="00AE4C0E">
              <w:rPr>
                <w:sz w:val="18"/>
              </w:rPr>
              <w:t> </w:t>
            </w:r>
            <w:r w:rsidRPr="00AE4C0E">
              <w:rPr>
                <w:sz w:val="18"/>
              </w:rPr>
              <w:t>042</w:t>
            </w:r>
            <w:r w:rsidR="005E7789" w:rsidRPr="00AE4C0E">
              <w:rPr>
                <w:sz w:val="18"/>
              </w:rPr>
              <w:t>;</w:t>
            </w:r>
            <w:r w:rsidRPr="00AE4C0E">
              <w:rPr>
                <w:sz w:val="18"/>
              </w:rPr>
              <w:t xml:space="preserve"> E-mail: gdpr@helpdesk.osu.cz</w:t>
            </w:r>
          </w:p>
        </w:tc>
      </w:tr>
      <w:tr w:rsidR="00AE4C0E" w:rsidRPr="00AE4C0E" w14:paraId="03E6B26E" w14:textId="77777777" w:rsidTr="00DD46A4">
        <w:tc>
          <w:tcPr>
            <w:tcW w:w="9060" w:type="dxa"/>
            <w:gridSpan w:val="2"/>
            <w:tcBorders>
              <w:bottom w:val="single" w:sz="4" w:space="0" w:color="auto"/>
            </w:tcBorders>
          </w:tcPr>
          <w:p w14:paraId="18BC1E64" w14:textId="77777777" w:rsidR="001A2FD5" w:rsidRPr="00AE4C0E" w:rsidRDefault="001A2FD5" w:rsidP="001A2FD5"/>
        </w:tc>
      </w:tr>
      <w:tr w:rsidR="00AE4C0E" w:rsidRPr="00AE4C0E" w14:paraId="1B60C615" w14:textId="77777777" w:rsidTr="00DD46A4">
        <w:tc>
          <w:tcPr>
            <w:tcW w:w="9060" w:type="dxa"/>
            <w:gridSpan w:val="2"/>
            <w:tcBorders>
              <w:top w:val="single" w:sz="4" w:space="0" w:color="auto"/>
            </w:tcBorders>
            <w:shd w:val="clear" w:color="auto" w:fill="E7E6E6" w:themeFill="background2"/>
          </w:tcPr>
          <w:p w14:paraId="4457E01B" w14:textId="77777777" w:rsidR="00812EA2" w:rsidRPr="00AE4C0E" w:rsidRDefault="00812EA2" w:rsidP="00812EA2">
            <w:pPr>
              <w:jc w:val="center"/>
              <w:rPr>
                <w:b/>
              </w:rPr>
            </w:pPr>
            <w:r w:rsidRPr="00AE4C0E">
              <w:rPr>
                <w:b/>
              </w:rPr>
              <w:t>Účely zpracování</w:t>
            </w:r>
          </w:p>
          <w:p w14:paraId="7A3D43D9" w14:textId="77777777" w:rsidR="00812EA2" w:rsidRPr="00AE4C0E" w:rsidRDefault="00DD5AB6" w:rsidP="00527B2D">
            <w:pPr>
              <w:jc w:val="center"/>
            </w:pPr>
            <w:r w:rsidRPr="00DD5AB6">
              <w:rPr>
                <w:sz w:val="18"/>
              </w:rPr>
              <w:t>(vyjádřené výčtem obecných činností, operací, nebo úkonů, které správce hodlá provádět s Vašimi osobními údaji, a s uvedením doby jejich uchovávání správcem)</w:t>
            </w:r>
          </w:p>
        </w:tc>
      </w:tr>
      <w:tr w:rsidR="00EC698D" w:rsidRPr="00AE4C0E" w14:paraId="787982B7" w14:textId="77777777" w:rsidTr="001A2FD5">
        <w:tc>
          <w:tcPr>
            <w:tcW w:w="9060" w:type="dxa"/>
            <w:gridSpan w:val="2"/>
          </w:tcPr>
          <w:p w14:paraId="6A9BDCFB" w14:textId="77777777" w:rsidR="00EC698D" w:rsidRPr="001E1FD3" w:rsidRDefault="00EC698D" w:rsidP="00EC698D">
            <w:pPr>
              <w:contextualSpacing/>
              <w:rPr>
                <w:b/>
                <w:highlight w:val="yellow"/>
              </w:rPr>
            </w:pPr>
            <w:r w:rsidRPr="00D348DF">
              <w:rPr>
                <w:b/>
              </w:rPr>
              <w:t xml:space="preserve">Získávání osobních údajů </w:t>
            </w:r>
            <w:r w:rsidRPr="00D348DF">
              <w:rPr>
                <w:sz w:val="18"/>
              </w:rPr>
              <w:t>(</w:t>
            </w:r>
            <w:r w:rsidR="00FB0229">
              <w:rPr>
                <w:sz w:val="18"/>
                <w:highlight w:val="yellow"/>
              </w:rPr>
              <w:t xml:space="preserve">Tady prosím uveďte, jakým způsobem osobní údaje (vymezené v části </w:t>
            </w:r>
            <w:r w:rsidR="00FB0229" w:rsidRPr="00FB0229">
              <w:rPr>
                <w:i/>
                <w:sz w:val="18"/>
                <w:highlight w:val="yellow"/>
              </w:rPr>
              <w:t>„Vaše osobní údaje“</w:t>
            </w:r>
            <w:r w:rsidR="00FB0229">
              <w:rPr>
                <w:sz w:val="18"/>
                <w:highlight w:val="yellow"/>
              </w:rPr>
              <w:t>) získáváte</w:t>
            </w:r>
            <w:r w:rsidR="00C534E3" w:rsidRPr="001E1FD3">
              <w:rPr>
                <w:sz w:val="18"/>
                <w:highlight w:val="yellow"/>
              </w:rPr>
              <w:t>.</w:t>
            </w:r>
            <w:r w:rsidR="00C534E3" w:rsidRPr="00D348DF">
              <w:rPr>
                <w:sz w:val="18"/>
              </w:rPr>
              <w:t>)</w:t>
            </w:r>
          </w:p>
        </w:tc>
      </w:tr>
      <w:tr w:rsidR="00B330F2" w:rsidRPr="00AE4C0E" w14:paraId="4111B269" w14:textId="77777777" w:rsidTr="001A2FD5">
        <w:tc>
          <w:tcPr>
            <w:tcW w:w="9060" w:type="dxa"/>
            <w:gridSpan w:val="2"/>
          </w:tcPr>
          <w:p w14:paraId="68989825" w14:textId="77777777" w:rsidR="00B330F2" w:rsidRPr="00D348DF" w:rsidRDefault="00B330F2" w:rsidP="00EC698D">
            <w:pPr>
              <w:contextualSpacing/>
              <w:rPr>
                <w:b/>
              </w:rPr>
            </w:pPr>
            <w:r>
              <w:rPr>
                <w:b/>
              </w:rPr>
              <w:t>Práce s osobními údaji</w:t>
            </w:r>
            <w:r w:rsidRPr="00FB0229">
              <w:rPr>
                <w:b/>
              </w:rPr>
              <w:t xml:space="preserve"> v EU</w:t>
            </w:r>
            <w:r w:rsidRPr="00FB0229">
              <w:t xml:space="preserve"> </w:t>
            </w:r>
            <w:r w:rsidRPr="00FB0229">
              <w:rPr>
                <w:sz w:val="18"/>
              </w:rPr>
              <w:t>(</w:t>
            </w:r>
            <w:r>
              <w:rPr>
                <w:sz w:val="18"/>
                <w:highlight w:val="yellow"/>
              </w:rPr>
              <w:t>Tady prosím uveďte, co všechno děláte s osobními údaji.</w:t>
            </w:r>
            <w:r w:rsidRPr="00FB0229">
              <w:rPr>
                <w:sz w:val="18"/>
              </w:rPr>
              <w:t>)</w:t>
            </w:r>
          </w:p>
        </w:tc>
      </w:tr>
      <w:tr w:rsidR="00AE4C0E" w:rsidRPr="00AE4C0E" w14:paraId="280FD793" w14:textId="77777777" w:rsidTr="001A2FD5">
        <w:tc>
          <w:tcPr>
            <w:tcW w:w="9060" w:type="dxa"/>
            <w:gridSpan w:val="2"/>
          </w:tcPr>
          <w:p w14:paraId="5EF6405B" w14:textId="77777777" w:rsidR="00812EA2" w:rsidRPr="001E1FD3" w:rsidRDefault="00EC698D" w:rsidP="00CD6148">
            <w:pPr>
              <w:contextualSpacing/>
              <w:rPr>
                <w:highlight w:val="yellow"/>
              </w:rPr>
            </w:pPr>
            <w:r w:rsidRPr="00FB0229">
              <w:rPr>
                <w:b/>
              </w:rPr>
              <w:t>Ukládání osobních údajů v EU</w:t>
            </w:r>
            <w:r w:rsidR="00812EA2" w:rsidRPr="00FB0229">
              <w:t xml:space="preserve"> </w:t>
            </w:r>
            <w:r w:rsidR="00812EA2" w:rsidRPr="00FB0229">
              <w:rPr>
                <w:sz w:val="18"/>
              </w:rPr>
              <w:t>(</w:t>
            </w:r>
            <w:r w:rsidR="00FB0229">
              <w:rPr>
                <w:sz w:val="18"/>
                <w:highlight w:val="yellow"/>
              </w:rPr>
              <w:t xml:space="preserve">Tady prosím uveďte, </w:t>
            </w:r>
            <w:r w:rsidR="00EA1A76">
              <w:rPr>
                <w:sz w:val="18"/>
                <w:highlight w:val="yellow"/>
              </w:rPr>
              <w:t xml:space="preserve">kam a na jak dlouho ukládáte získávané osobní údaje. Pozor prosím na </w:t>
            </w:r>
            <w:r w:rsidR="0096589E">
              <w:rPr>
                <w:sz w:val="18"/>
                <w:highlight w:val="yellow"/>
              </w:rPr>
              <w:t xml:space="preserve">využívání online služeb typu </w:t>
            </w:r>
            <w:proofErr w:type="spellStart"/>
            <w:r w:rsidR="0096589E">
              <w:rPr>
                <w:sz w:val="18"/>
                <w:highlight w:val="yellow"/>
              </w:rPr>
              <w:t>Facebook</w:t>
            </w:r>
            <w:proofErr w:type="spellEnd"/>
            <w:r w:rsidR="0096589E">
              <w:rPr>
                <w:sz w:val="18"/>
                <w:highlight w:val="yellow"/>
              </w:rPr>
              <w:t xml:space="preserve">, </w:t>
            </w:r>
            <w:proofErr w:type="spellStart"/>
            <w:r w:rsidR="0096589E">
              <w:rPr>
                <w:sz w:val="18"/>
                <w:highlight w:val="yellow"/>
              </w:rPr>
              <w:t>YouTube</w:t>
            </w:r>
            <w:proofErr w:type="spellEnd"/>
            <w:r w:rsidR="0096589E">
              <w:rPr>
                <w:sz w:val="18"/>
                <w:highlight w:val="yellow"/>
              </w:rPr>
              <w:t xml:space="preserve">, </w:t>
            </w:r>
            <w:proofErr w:type="spellStart"/>
            <w:r w:rsidR="0096589E">
              <w:rPr>
                <w:sz w:val="18"/>
                <w:highlight w:val="yellow"/>
              </w:rPr>
              <w:t>Instagram</w:t>
            </w:r>
            <w:proofErr w:type="spellEnd"/>
            <w:r w:rsidR="0096589E">
              <w:rPr>
                <w:sz w:val="18"/>
                <w:highlight w:val="yellow"/>
              </w:rPr>
              <w:t xml:space="preserve">, </w:t>
            </w:r>
            <w:proofErr w:type="gramStart"/>
            <w:r w:rsidR="0096589E">
              <w:rPr>
                <w:sz w:val="18"/>
                <w:highlight w:val="yellow"/>
              </w:rPr>
              <w:t>Zoom,</w:t>
            </w:r>
            <w:proofErr w:type="gramEnd"/>
            <w:r w:rsidR="0096589E">
              <w:rPr>
                <w:sz w:val="18"/>
                <w:highlight w:val="yellow"/>
              </w:rPr>
              <w:t xml:space="preserve"> apod., protože tyto služby mohou ukládat osobní údaje na různá místa. Proto je třeba při jejich využívání </w:t>
            </w:r>
            <w:r w:rsidR="0096589E">
              <w:rPr>
                <w:i/>
                <w:sz w:val="18"/>
                <w:highlight w:val="yellow"/>
              </w:rPr>
              <w:t>„rozklíčovat“</w:t>
            </w:r>
            <w:r w:rsidR="0096589E">
              <w:rPr>
                <w:sz w:val="18"/>
                <w:highlight w:val="yellow"/>
              </w:rPr>
              <w:t>, kde vlastně</w:t>
            </w:r>
            <w:r w:rsidR="00C05A02">
              <w:rPr>
                <w:sz w:val="18"/>
                <w:highlight w:val="yellow"/>
              </w:rPr>
              <w:t xml:space="preserve"> </w:t>
            </w:r>
            <w:r w:rsidR="00C05A02">
              <w:rPr>
                <w:sz w:val="18"/>
                <w:highlight w:val="yellow"/>
              </w:rPr>
              <w:lastRenderedPageBreak/>
              <w:t xml:space="preserve">ony osobní údaje </w:t>
            </w:r>
            <w:r w:rsidR="000661D2">
              <w:rPr>
                <w:i/>
                <w:sz w:val="18"/>
                <w:highlight w:val="yellow"/>
              </w:rPr>
              <w:t>„skončí“</w:t>
            </w:r>
            <w:r w:rsidR="000661D2">
              <w:rPr>
                <w:sz w:val="18"/>
                <w:highlight w:val="yellow"/>
              </w:rPr>
              <w:t>. Pokud by se ukázalo, že některé osobní údaje budou skladovány mimo EU, prosím toto konzultujte s pověřencem pro GDPR</w:t>
            </w:r>
            <w:r w:rsidR="00C534E3" w:rsidRPr="001E1FD3">
              <w:rPr>
                <w:sz w:val="18"/>
                <w:highlight w:val="yellow"/>
              </w:rPr>
              <w:t>.</w:t>
            </w:r>
            <w:r w:rsidR="00C534E3" w:rsidRPr="00FB0229">
              <w:rPr>
                <w:sz w:val="18"/>
              </w:rPr>
              <w:t>)</w:t>
            </w:r>
          </w:p>
        </w:tc>
      </w:tr>
      <w:tr w:rsidR="00AE4C0E" w:rsidRPr="00AE4C0E" w14:paraId="302AEC8A" w14:textId="77777777" w:rsidTr="001A2FD5">
        <w:tc>
          <w:tcPr>
            <w:tcW w:w="9060" w:type="dxa"/>
            <w:gridSpan w:val="2"/>
          </w:tcPr>
          <w:p w14:paraId="02CDE731" w14:textId="77777777" w:rsidR="00812EA2" w:rsidRPr="001E1FD3" w:rsidRDefault="00EC698D" w:rsidP="00553B08">
            <w:pPr>
              <w:contextualSpacing/>
              <w:rPr>
                <w:highlight w:val="yellow"/>
              </w:rPr>
            </w:pPr>
            <w:r w:rsidRPr="000661D2">
              <w:rPr>
                <w:b/>
              </w:rPr>
              <w:lastRenderedPageBreak/>
              <w:t>Předávání osobních údajů do EU</w:t>
            </w:r>
            <w:r w:rsidR="00B748DF" w:rsidRPr="000661D2">
              <w:t xml:space="preserve"> </w:t>
            </w:r>
            <w:r w:rsidR="00B748DF" w:rsidRPr="000661D2">
              <w:rPr>
                <w:sz w:val="18"/>
              </w:rPr>
              <w:t>(</w:t>
            </w:r>
            <w:r w:rsidR="000661D2">
              <w:rPr>
                <w:sz w:val="18"/>
                <w:highlight w:val="yellow"/>
              </w:rPr>
              <w:t>Tady prosím uveďte, komu</w:t>
            </w:r>
            <w:r w:rsidR="0097720F">
              <w:rPr>
                <w:sz w:val="18"/>
                <w:highlight w:val="yellow"/>
              </w:rPr>
              <w:t xml:space="preserve"> (myslí se tím osoba mimo OU)</w:t>
            </w:r>
            <w:r w:rsidR="000661D2">
              <w:rPr>
                <w:sz w:val="18"/>
                <w:highlight w:val="yellow"/>
              </w:rPr>
              <w:t xml:space="preserve"> a hlavně proč osobní údaje předáváte, posíláte, sdílíte apod. Konkrétní identifikaci oněch </w:t>
            </w:r>
            <w:r w:rsidR="000661D2" w:rsidRPr="000661D2">
              <w:rPr>
                <w:i/>
                <w:sz w:val="18"/>
                <w:highlight w:val="yellow"/>
              </w:rPr>
              <w:t>„příjemců osobních údajů“</w:t>
            </w:r>
            <w:r w:rsidR="000661D2">
              <w:rPr>
                <w:sz w:val="18"/>
                <w:highlight w:val="yellow"/>
              </w:rPr>
              <w:t xml:space="preserve"> potom prosím proveďte v části nazvané </w:t>
            </w:r>
            <w:r w:rsidR="000661D2">
              <w:rPr>
                <w:i/>
                <w:sz w:val="18"/>
                <w:highlight w:val="yellow"/>
              </w:rPr>
              <w:t>„Příjemci“</w:t>
            </w:r>
            <w:r w:rsidR="00553B08" w:rsidRPr="001E1FD3">
              <w:rPr>
                <w:sz w:val="18"/>
                <w:highlight w:val="yellow"/>
              </w:rPr>
              <w:t>.</w:t>
            </w:r>
            <w:r w:rsidR="000661D2">
              <w:rPr>
                <w:sz w:val="18"/>
                <w:highlight w:val="yellow"/>
              </w:rPr>
              <w:t xml:space="preserve"> Zde je opět nutné </w:t>
            </w:r>
            <w:r w:rsidR="000661D2">
              <w:rPr>
                <w:i/>
                <w:sz w:val="18"/>
                <w:highlight w:val="yellow"/>
              </w:rPr>
              <w:t>„rozklíčovat“</w:t>
            </w:r>
            <w:r w:rsidR="000661D2">
              <w:rPr>
                <w:sz w:val="18"/>
                <w:highlight w:val="yellow"/>
              </w:rPr>
              <w:t xml:space="preserve">, kdo všechno si nějak </w:t>
            </w:r>
            <w:r w:rsidR="000661D2">
              <w:rPr>
                <w:i/>
                <w:sz w:val="18"/>
                <w:highlight w:val="yellow"/>
              </w:rPr>
              <w:t>„sáhne“</w:t>
            </w:r>
            <w:r w:rsidR="000661D2">
              <w:rPr>
                <w:sz w:val="18"/>
                <w:highlight w:val="yellow"/>
              </w:rPr>
              <w:t xml:space="preserve">, nebo potenciálně </w:t>
            </w:r>
            <w:r w:rsidR="000661D2">
              <w:rPr>
                <w:i/>
                <w:sz w:val="18"/>
                <w:highlight w:val="yellow"/>
              </w:rPr>
              <w:t>„může sáhnout“</w:t>
            </w:r>
            <w:r w:rsidR="000661D2">
              <w:rPr>
                <w:sz w:val="18"/>
                <w:highlight w:val="yellow"/>
              </w:rPr>
              <w:t xml:space="preserve"> na osobní údaje</w:t>
            </w:r>
            <w:r w:rsidR="00C31396">
              <w:rPr>
                <w:sz w:val="18"/>
                <w:highlight w:val="yellow"/>
              </w:rPr>
              <w:t>.</w:t>
            </w:r>
            <w:r w:rsidR="00C0008F">
              <w:rPr>
                <w:sz w:val="18"/>
                <w:highlight w:val="yellow"/>
              </w:rPr>
              <w:t xml:space="preserve"> Pokud by se ukázalo, že některé osobní údaje budou předávány mimo EU, prosím toto konzultujte s pověřencem pro GDPR.</w:t>
            </w:r>
            <w:r w:rsidR="00CD6148" w:rsidRPr="00C31396">
              <w:rPr>
                <w:sz w:val="18"/>
              </w:rPr>
              <w:t>)</w:t>
            </w:r>
          </w:p>
        </w:tc>
      </w:tr>
      <w:tr w:rsidR="00AE4C0E" w:rsidRPr="00AE4C0E" w14:paraId="0199A6D7" w14:textId="77777777" w:rsidTr="00DD46A4">
        <w:tc>
          <w:tcPr>
            <w:tcW w:w="9060" w:type="dxa"/>
            <w:gridSpan w:val="2"/>
            <w:tcBorders>
              <w:bottom w:val="single" w:sz="4" w:space="0" w:color="auto"/>
            </w:tcBorders>
          </w:tcPr>
          <w:p w14:paraId="79C12447" w14:textId="77777777" w:rsidR="00812EA2" w:rsidRPr="00AE4C0E" w:rsidRDefault="00812EA2" w:rsidP="001A2FD5"/>
        </w:tc>
      </w:tr>
      <w:tr w:rsidR="00AE4C0E" w:rsidRPr="00AE4C0E" w14:paraId="7A632C77" w14:textId="77777777" w:rsidTr="00DD46A4">
        <w:tc>
          <w:tcPr>
            <w:tcW w:w="9060" w:type="dxa"/>
            <w:gridSpan w:val="2"/>
            <w:tcBorders>
              <w:top w:val="single" w:sz="4" w:space="0" w:color="auto"/>
            </w:tcBorders>
            <w:shd w:val="clear" w:color="auto" w:fill="E7E6E6" w:themeFill="background2"/>
          </w:tcPr>
          <w:p w14:paraId="7EA24112" w14:textId="77777777" w:rsidR="00B748DF" w:rsidRPr="00AE4C0E" w:rsidRDefault="00B748DF" w:rsidP="00B748DF">
            <w:pPr>
              <w:jc w:val="center"/>
              <w:rPr>
                <w:b/>
              </w:rPr>
            </w:pPr>
            <w:r w:rsidRPr="00AE4C0E">
              <w:rPr>
                <w:b/>
              </w:rPr>
              <w:t>Právní základ pro zpracování</w:t>
            </w:r>
          </w:p>
          <w:p w14:paraId="31A74DDF" w14:textId="77777777" w:rsidR="00812EA2" w:rsidRPr="00AE4C0E" w:rsidRDefault="00883C47" w:rsidP="00883C47">
            <w:pPr>
              <w:pStyle w:val="Default"/>
              <w:jc w:val="center"/>
            </w:pPr>
            <w:r>
              <w:rPr>
                <w:sz w:val="18"/>
                <w:szCs w:val="18"/>
              </w:rPr>
              <w:t>(právní důvod, proč je toto zpracování Vašich osobních údajů zákonné)</w:t>
            </w:r>
          </w:p>
        </w:tc>
      </w:tr>
      <w:tr w:rsidR="00AE4C0E" w:rsidRPr="00AE4C0E" w14:paraId="2A40188E" w14:textId="77777777" w:rsidTr="00DD46A4">
        <w:tc>
          <w:tcPr>
            <w:tcW w:w="9060" w:type="dxa"/>
            <w:gridSpan w:val="2"/>
          </w:tcPr>
          <w:p w14:paraId="49ADC3DF" w14:textId="77777777" w:rsidR="002B5F27" w:rsidRPr="0097720F" w:rsidRDefault="0079419D" w:rsidP="00BC1801">
            <w:pPr>
              <w:rPr>
                <w:b/>
              </w:rPr>
            </w:pPr>
            <w:r w:rsidRPr="00AE4C0E">
              <w:rPr>
                <w:b/>
              </w:rPr>
              <w:t>Souhlas se zpracováním osobních údajů</w:t>
            </w:r>
            <w:r w:rsidRPr="00AE4C0E">
              <w:t xml:space="preserve"> </w:t>
            </w:r>
            <w:r>
              <w:rPr>
                <w:sz w:val="18"/>
                <w:szCs w:val="18"/>
              </w:rPr>
              <w:t xml:space="preserve">(Svůj souhlas se zpracováním </w:t>
            </w:r>
            <w:r w:rsidR="00E344BE">
              <w:rPr>
                <w:sz w:val="18"/>
                <w:szCs w:val="18"/>
              </w:rPr>
              <w:t xml:space="preserve">Vašich </w:t>
            </w:r>
            <w:r>
              <w:rPr>
                <w:sz w:val="18"/>
                <w:szCs w:val="18"/>
              </w:rPr>
              <w:t xml:space="preserve">osobních údajů jste vyjádřil/a podpisem této listiny. Váš souhlas </w:t>
            </w:r>
            <w:r w:rsidR="00E344BE">
              <w:rPr>
                <w:sz w:val="18"/>
                <w:szCs w:val="18"/>
              </w:rPr>
              <w:t xml:space="preserve">pak </w:t>
            </w:r>
            <w:r>
              <w:rPr>
                <w:sz w:val="18"/>
                <w:szCs w:val="18"/>
              </w:rPr>
              <w:t>platí pro každý účel zpracování</w:t>
            </w:r>
            <w:r w:rsidR="00E344BE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každého z</w:t>
            </w:r>
            <w:r w:rsidR="00E344BE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uvedených osobních údajů</w:t>
            </w:r>
            <w:r w:rsidR="00E344BE">
              <w:rPr>
                <w:sz w:val="18"/>
                <w:szCs w:val="18"/>
              </w:rPr>
              <w:t>, které jsou uvedeny v této listině.</w:t>
            </w:r>
            <w:r>
              <w:rPr>
                <w:sz w:val="18"/>
                <w:szCs w:val="18"/>
              </w:rPr>
              <w:t>)</w:t>
            </w:r>
          </w:p>
        </w:tc>
      </w:tr>
      <w:tr w:rsidR="00AE4C0E" w:rsidRPr="00AE4C0E" w14:paraId="6C4629D9" w14:textId="77777777" w:rsidTr="00DD46A4">
        <w:tc>
          <w:tcPr>
            <w:tcW w:w="9060" w:type="dxa"/>
            <w:gridSpan w:val="2"/>
          </w:tcPr>
          <w:p w14:paraId="77FAD18E" w14:textId="77777777" w:rsidR="00DD46A4" w:rsidRPr="00AE4C0E" w:rsidRDefault="00DD46A4" w:rsidP="00B748DF">
            <w:pPr>
              <w:rPr>
                <w:b/>
              </w:rPr>
            </w:pPr>
          </w:p>
        </w:tc>
      </w:tr>
      <w:tr w:rsidR="00AE4C0E" w:rsidRPr="00AE4C0E" w14:paraId="540B9FB4" w14:textId="77777777" w:rsidTr="00DD46A4">
        <w:tc>
          <w:tcPr>
            <w:tcW w:w="9060" w:type="dxa"/>
            <w:gridSpan w:val="2"/>
            <w:tcBorders>
              <w:top w:val="single" w:sz="4" w:space="0" w:color="auto"/>
            </w:tcBorders>
            <w:shd w:val="clear" w:color="auto" w:fill="E7E6E6" w:themeFill="background2"/>
          </w:tcPr>
          <w:p w14:paraId="5AC04E03" w14:textId="77777777" w:rsidR="00B748DF" w:rsidRPr="00AE4C0E" w:rsidRDefault="00B748DF" w:rsidP="00B748DF">
            <w:pPr>
              <w:jc w:val="center"/>
              <w:rPr>
                <w:b/>
              </w:rPr>
            </w:pPr>
            <w:r w:rsidRPr="00AE4C0E">
              <w:rPr>
                <w:b/>
              </w:rPr>
              <w:t>Povinnost poskytnout osobní údaje</w:t>
            </w:r>
          </w:p>
          <w:p w14:paraId="1E7D9D63" w14:textId="77777777" w:rsidR="00B748DF" w:rsidRPr="00AE4C0E" w:rsidRDefault="00105D99" w:rsidP="00105D99">
            <w:pPr>
              <w:pStyle w:val="Default"/>
              <w:jc w:val="center"/>
            </w:pPr>
            <w:r>
              <w:rPr>
                <w:sz w:val="18"/>
                <w:szCs w:val="18"/>
              </w:rPr>
              <w:t>(informace o tom, zdali máte, nebo nemáte povinnost poskytnout Vaše osobní údaje správci a dále informace o případných důsledcích neposkytnutí Vašich osobních údajů správci)</w:t>
            </w:r>
          </w:p>
        </w:tc>
      </w:tr>
      <w:tr w:rsidR="00AE4C0E" w:rsidRPr="00AE4C0E" w14:paraId="14062B3F" w14:textId="77777777" w:rsidTr="00DD46A4">
        <w:tc>
          <w:tcPr>
            <w:tcW w:w="9060" w:type="dxa"/>
            <w:gridSpan w:val="2"/>
          </w:tcPr>
          <w:p w14:paraId="5CFA93D5" w14:textId="77777777" w:rsidR="00B748DF" w:rsidRPr="00AE4C0E" w:rsidRDefault="006245D3" w:rsidP="005F3AD5">
            <w:r w:rsidRPr="00AE4C0E">
              <w:rPr>
                <w:b/>
              </w:rPr>
              <w:t>NE</w:t>
            </w:r>
            <w:r w:rsidRPr="00AE4C0E">
              <w:t xml:space="preserve"> </w:t>
            </w:r>
            <w:r w:rsidRPr="00AE4C0E">
              <w:rPr>
                <w:sz w:val="18"/>
              </w:rPr>
              <w:t xml:space="preserve">(Není Vaší povinností poskytnout správci </w:t>
            </w:r>
            <w:r w:rsidR="00587DD3">
              <w:rPr>
                <w:sz w:val="18"/>
              </w:rPr>
              <w:t xml:space="preserve">žádný </w:t>
            </w:r>
            <w:r w:rsidR="00105D99">
              <w:rPr>
                <w:sz w:val="18"/>
              </w:rPr>
              <w:t xml:space="preserve">Váš </w:t>
            </w:r>
            <w:r w:rsidR="00587DD3">
              <w:rPr>
                <w:sz w:val="18"/>
              </w:rPr>
              <w:t>osobní údaj</w:t>
            </w:r>
            <w:r w:rsidRPr="00AE4C0E">
              <w:rPr>
                <w:sz w:val="18"/>
              </w:rPr>
              <w:t xml:space="preserve"> pro žádný z účelů zpracování uvedených v</w:t>
            </w:r>
            <w:r w:rsidR="00105D99">
              <w:rPr>
                <w:sz w:val="18"/>
              </w:rPr>
              <w:t> této listině</w:t>
            </w:r>
            <w:r w:rsidRPr="00AE4C0E">
              <w:rPr>
                <w:sz w:val="18"/>
              </w:rPr>
              <w:t xml:space="preserve">. </w:t>
            </w:r>
            <w:r w:rsidR="005F3AD5">
              <w:rPr>
                <w:sz w:val="18"/>
              </w:rPr>
              <w:t>P</w:t>
            </w:r>
            <w:r w:rsidRPr="00AE4C0E">
              <w:rPr>
                <w:sz w:val="18"/>
              </w:rPr>
              <w:t>oskytnutí</w:t>
            </w:r>
            <w:r w:rsidR="00105D99">
              <w:rPr>
                <w:sz w:val="18"/>
              </w:rPr>
              <w:t xml:space="preserve"> Vašich</w:t>
            </w:r>
            <w:r w:rsidRPr="00AE4C0E">
              <w:rPr>
                <w:sz w:val="18"/>
              </w:rPr>
              <w:t xml:space="preserve"> osobních ú</w:t>
            </w:r>
            <w:r w:rsidR="00FE2E84">
              <w:rPr>
                <w:sz w:val="18"/>
              </w:rPr>
              <w:t>dajů je proto zcela dobrovolné.)</w:t>
            </w:r>
          </w:p>
        </w:tc>
      </w:tr>
      <w:tr w:rsidR="00AE4C0E" w:rsidRPr="00AE4C0E" w14:paraId="19873C44" w14:textId="77777777" w:rsidTr="00DD46A4">
        <w:tc>
          <w:tcPr>
            <w:tcW w:w="9060" w:type="dxa"/>
            <w:gridSpan w:val="2"/>
            <w:tcBorders>
              <w:bottom w:val="single" w:sz="4" w:space="0" w:color="auto"/>
            </w:tcBorders>
          </w:tcPr>
          <w:p w14:paraId="4BB5D3B2" w14:textId="77777777" w:rsidR="00B748DF" w:rsidRPr="00AE4C0E" w:rsidRDefault="00B748DF" w:rsidP="001A2FD5"/>
        </w:tc>
      </w:tr>
      <w:tr w:rsidR="00AE4C0E" w:rsidRPr="00AE4C0E" w14:paraId="086A9F38" w14:textId="77777777" w:rsidTr="00DD46A4">
        <w:tc>
          <w:tcPr>
            <w:tcW w:w="9060" w:type="dxa"/>
            <w:gridSpan w:val="2"/>
            <w:tcBorders>
              <w:top w:val="single" w:sz="4" w:space="0" w:color="auto"/>
            </w:tcBorders>
            <w:shd w:val="clear" w:color="auto" w:fill="E7E6E6" w:themeFill="background2"/>
          </w:tcPr>
          <w:p w14:paraId="741FC60E" w14:textId="77777777" w:rsidR="006245D3" w:rsidRPr="00AE4C0E" w:rsidRDefault="006245D3" w:rsidP="006245D3">
            <w:pPr>
              <w:jc w:val="center"/>
              <w:rPr>
                <w:b/>
              </w:rPr>
            </w:pPr>
            <w:r w:rsidRPr="00AE4C0E">
              <w:rPr>
                <w:b/>
              </w:rPr>
              <w:t>Příjemci</w:t>
            </w:r>
          </w:p>
          <w:p w14:paraId="01FE00A0" w14:textId="77777777" w:rsidR="00B748DF" w:rsidRPr="00AE4C0E" w:rsidRDefault="003D509F" w:rsidP="003F4BAD">
            <w:pPr>
              <w:pStyle w:val="Default"/>
              <w:jc w:val="center"/>
            </w:pPr>
            <w:r>
              <w:rPr>
                <w:sz w:val="18"/>
                <w:szCs w:val="18"/>
              </w:rPr>
              <w:t>(osoby, orgány, či instituce, jimž správce poskytl Vaše osobní údaje, aby naplnil některý z účelů zpracování)</w:t>
            </w:r>
          </w:p>
        </w:tc>
      </w:tr>
      <w:tr w:rsidR="00AE4C0E" w:rsidRPr="00AE4C0E" w14:paraId="06D838C7" w14:textId="77777777" w:rsidTr="001A2494">
        <w:tc>
          <w:tcPr>
            <w:tcW w:w="9060" w:type="dxa"/>
            <w:gridSpan w:val="2"/>
          </w:tcPr>
          <w:p w14:paraId="7D6AD772" w14:textId="77777777" w:rsidR="00B748DF" w:rsidRPr="00AE4C0E" w:rsidRDefault="00AC5788" w:rsidP="00AC5788">
            <w:r w:rsidRPr="007B627D">
              <w:rPr>
                <w:b/>
              </w:rPr>
              <w:t xml:space="preserve">ANO </w:t>
            </w:r>
            <w:r w:rsidRPr="007B627D">
              <w:rPr>
                <w:sz w:val="18"/>
              </w:rPr>
              <w:t>(</w:t>
            </w:r>
            <w:r w:rsidR="007B627D">
              <w:rPr>
                <w:sz w:val="18"/>
                <w:highlight w:val="yellow"/>
              </w:rPr>
              <w:t>Tady prosím uveďte konkrétní identifikaci osob</w:t>
            </w:r>
            <w:r w:rsidR="002A57F3">
              <w:rPr>
                <w:sz w:val="18"/>
                <w:highlight w:val="yellow"/>
              </w:rPr>
              <w:t xml:space="preserve"> (myslí se tím osoba mimo OU)</w:t>
            </w:r>
            <w:r w:rsidR="007B627D">
              <w:rPr>
                <w:sz w:val="18"/>
                <w:highlight w:val="yellow"/>
              </w:rPr>
              <w:t xml:space="preserve">, kterým jsou předávány osobní údaje. Tato část vlastně přirozeně navazuje na položku/kapitolu </w:t>
            </w:r>
            <w:r w:rsidR="007B627D">
              <w:rPr>
                <w:i/>
                <w:sz w:val="18"/>
                <w:highlight w:val="yellow"/>
              </w:rPr>
              <w:t>„Předávání osobních údajů do EU“</w:t>
            </w:r>
            <w:r w:rsidR="007B627D">
              <w:rPr>
                <w:sz w:val="18"/>
                <w:highlight w:val="yellow"/>
              </w:rPr>
              <w:t xml:space="preserve"> v sekci </w:t>
            </w:r>
            <w:r w:rsidR="007B627D">
              <w:rPr>
                <w:i/>
                <w:sz w:val="18"/>
                <w:highlight w:val="yellow"/>
              </w:rPr>
              <w:t>„Účely zpracování“</w:t>
            </w:r>
            <w:r w:rsidR="00696503">
              <w:rPr>
                <w:sz w:val="18"/>
                <w:highlight w:val="yellow"/>
              </w:rPr>
              <w:t>. Pokud žádné osobní údaje nepředáváte mimo OU, potom je nutné slovo „ANO“ na začátku tohoto řádku změnit na „NE“.</w:t>
            </w:r>
            <w:r w:rsidR="009D39F9" w:rsidRPr="007B627D">
              <w:rPr>
                <w:sz w:val="18"/>
              </w:rPr>
              <w:t>)</w:t>
            </w:r>
          </w:p>
        </w:tc>
      </w:tr>
      <w:tr w:rsidR="00AE4C0E" w:rsidRPr="00AE4C0E" w14:paraId="13905391" w14:textId="77777777" w:rsidTr="00DD46A4">
        <w:tc>
          <w:tcPr>
            <w:tcW w:w="9060" w:type="dxa"/>
            <w:gridSpan w:val="2"/>
            <w:tcBorders>
              <w:bottom w:val="single" w:sz="4" w:space="0" w:color="auto"/>
            </w:tcBorders>
          </w:tcPr>
          <w:p w14:paraId="3006E51D" w14:textId="77777777" w:rsidR="00B748DF" w:rsidRPr="00AE4C0E" w:rsidRDefault="00B748DF" w:rsidP="001A2FD5"/>
        </w:tc>
      </w:tr>
      <w:tr w:rsidR="00AE4C0E" w:rsidRPr="00AE4C0E" w14:paraId="35DC11B1" w14:textId="77777777" w:rsidTr="00DD46A4">
        <w:tc>
          <w:tcPr>
            <w:tcW w:w="9060" w:type="dxa"/>
            <w:gridSpan w:val="2"/>
            <w:tcBorders>
              <w:top w:val="single" w:sz="4" w:space="0" w:color="auto"/>
            </w:tcBorders>
            <w:shd w:val="clear" w:color="auto" w:fill="E7E6E6" w:themeFill="background2"/>
          </w:tcPr>
          <w:p w14:paraId="22E2A6D6" w14:textId="77777777" w:rsidR="001A2494" w:rsidRPr="00AE4C0E" w:rsidRDefault="001A2494" w:rsidP="001A2494">
            <w:pPr>
              <w:jc w:val="center"/>
              <w:rPr>
                <w:b/>
              </w:rPr>
            </w:pPr>
            <w:r w:rsidRPr="00AE4C0E">
              <w:rPr>
                <w:b/>
              </w:rPr>
              <w:t>Třetí strany (osoby)</w:t>
            </w:r>
          </w:p>
          <w:p w14:paraId="6C272C51" w14:textId="77777777" w:rsidR="00B748DF" w:rsidRPr="00AE4C0E" w:rsidRDefault="00EC2ECE" w:rsidP="0096444E">
            <w:pPr>
              <w:jc w:val="center"/>
            </w:pPr>
            <w:r w:rsidRPr="00EC2ECE">
              <w:rPr>
                <w:sz w:val="18"/>
              </w:rPr>
              <w:t>(osoby, orgány, nebo instituce, kterým správce poskytl Vaše osobní údaje, protože plnil svoji povinnost</w:t>
            </w:r>
            <w:r>
              <w:rPr>
                <w:sz w:val="18"/>
              </w:rPr>
              <w:t xml:space="preserve"> </w:t>
            </w:r>
            <w:r w:rsidRPr="00EC2ECE">
              <w:rPr>
                <w:sz w:val="18"/>
              </w:rPr>
              <w:t>uloženou mu obecně závazným právním předpisem, například zákonem, nařízením vlády, nebo vyhláškou)</w:t>
            </w:r>
          </w:p>
        </w:tc>
      </w:tr>
      <w:tr w:rsidR="00AE4C0E" w:rsidRPr="00AE4C0E" w14:paraId="41FC2F7E" w14:textId="77777777" w:rsidTr="001A2494">
        <w:tc>
          <w:tcPr>
            <w:tcW w:w="9060" w:type="dxa"/>
            <w:gridSpan w:val="2"/>
          </w:tcPr>
          <w:p w14:paraId="569F8D4A" w14:textId="77777777" w:rsidR="001A2494" w:rsidRPr="00AE4C0E" w:rsidRDefault="001A2494" w:rsidP="00223DA5">
            <w:r w:rsidRPr="00AE4C0E">
              <w:rPr>
                <w:b/>
              </w:rPr>
              <w:t>ANO</w:t>
            </w:r>
            <w:r w:rsidRPr="00AE4C0E">
              <w:t xml:space="preserve"> </w:t>
            </w:r>
            <w:r w:rsidR="00550286" w:rsidRPr="00550286">
              <w:rPr>
                <w:sz w:val="18"/>
              </w:rPr>
              <w:t>(OU poskytne Vaše osobní údaje pouze orgánům veřejné moci (policie, soudy, úřady, ministerstva) a jen jestliže jí to ukládá obecně závazný právní předpis, zejména zákon, nařízení vlády, vyhláška, nebo nařízení EU.)</w:t>
            </w:r>
          </w:p>
        </w:tc>
      </w:tr>
      <w:tr w:rsidR="00AE4C0E" w:rsidRPr="00AE4C0E" w14:paraId="38D3BDB6" w14:textId="77777777" w:rsidTr="00DD46A4">
        <w:tc>
          <w:tcPr>
            <w:tcW w:w="9060" w:type="dxa"/>
            <w:gridSpan w:val="2"/>
            <w:tcBorders>
              <w:bottom w:val="single" w:sz="4" w:space="0" w:color="auto"/>
            </w:tcBorders>
          </w:tcPr>
          <w:p w14:paraId="02B6C5ED" w14:textId="77777777" w:rsidR="001A2494" w:rsidRPr="00AE4C0E" w:rsidRDefault="001A2494" w:rsidP="001A2FD5"/>
        </w:tc>
      </w:tr>
      <w:tr w:rsidR="00AE4C0E" w:rsidRPr="00AE4C0E" w14:paraId="4165095E" w14:textId="77777777" w:rsidTr="00DD46A4">
        <w:tc>
          <w:tcPr>
            <w:tcW w:w="9060" w:type="dxa"/>
            <w:gridSpan w:val="2"/>
            <w:tcBorders>
              <w:top w:val="single" w:sz="4" w:space="0" w:color="auto"/>
            </w:tcBorders>
            <w:shd w:val="clear" w:color="auto" w:fill="E7E6E6" w:themeFill="background2"/>
          </w:tcPr>
          <w:p w14:paraId="2E21B3D5" w14:textId="77777777" w:rsidR="00703979" w:rsidRPr="00AE4C0E" w:rsidRDefault="00703979" w:rsidP="00703979">
            <w:pPr>
              <w:jc w:val="center"/>
              <w:rPr>
                <w:b/>
              </w:rPr>
            </w:pPr>
            <w:r w:rsidRPr="00AE4C0E">
              <w:rPr>
                <w:b/>
              </w:rPr>
              <w:t>Vaše práva</w:t>
            </w:r>
          </w:p>
          <w:p w14:paraId="5DFCAC26" w14:textId="77777777" w:rsidR="001A2494" w:rsidRPr="00AE4C0E" w:rsidRDefault="00F921F9" w:rsidP="002438D5">
            <w:pPr>
              <w:jc w:val="center"/>
            </w:pPr>
            <w:r w:rsidRPr="00F921F9">
              <w:rPr>
                <w:sz w:val="18"/>
              </w:rPr>
              <w:t>(stručný výčet Vašich práv souvisejících se zpracováním a ochranou Vašich osobních údajů, podrobný popis Vašich jednotlivých práv společně se způsobem jejich uplatnění naleznete na https://www.osu.cz/gdpr/)</w:t>
            </w:r>
          </w:p>
        </w:tc>
      </w:tr>
      <w:tr w:rsidR="00AE4C0E" w:rsidRPr="00AE4C0E" w14:paraId="1A3AE1EA" w14:textId="77777777" w:rsidTr="00DD46A4">
        <w:tc>
          <w:tcPr>
            <w:tcW w:w="9060" w:type="dxa"/>
            <w:gridSpan w:val="2"/>
          </w:tcPr>
          <w:p w14:paraId="5C2533A3" w14:textId="77777777" w:rsidR="001A2494" w:rsidRPr="00AE4C0E" w:rsidRDefault="00F921F9" w:rsidP="00480BB2">
            <w:r w:rsidRPr="00F921F9">
              <w:rPr>
                <w:sz w:val="18"/>
              </w:rPr>
              <w:t>Vůči svým osobním údajům máte právo:</w:t>
            </w:r>
            <w:r w:rsidR="00D2304B">
              <w:rPr>
                <w:sz w:val="18"/>
              </w:rPr>
              <w:t xml:space="preserve"> 1) </w:t>
            </w:r>
            <w:r w:rsidR="00D2304B" w:rsidRPr="00AE4C0E">
              <w:rPr>
                <w:sz w:val="18"/>
              </w:rPr>
              <w:t>Právo na odvolání uděleného souhlasu</w:t>
            </w:r>
            <w:r w:rsidR="00D2304B">
              <w:rPr>
                <w:sz w:val="18"/>
              </w:rPr>
              <w:t xml:space="preserve">, </w:t>
            </w:r>
            <w:r w:rsidR="00D2304B" w:rsidRPr="00AE4C0E">
              <w:rPr>
                <w:sz w:val="18"/>
              </w:rPr>
              <w:t>2) Právo na přístup</w:t>
            </w:r>
            <w:r w:rsidR="00D2304B">
              <w:rPr>
                <w:sz w:val="18"/>
              </w:rPr>
              <w:t xml:space="preserve">, </w:t>
            </w:r>
            <w:r w:rsidR="00D2304B" w:rsidRPr="00AE4C0E">
              <w:rPr>
                <w:sz w:val="18"/>
              </w:rPr>
              <w:t>3) Právo na opravu</w:t>
            </w:r>
            <w:r w:rsidR="00D2304B">
              <w:rPr>
                <w:sz w:val="18"/>
              </w:rPr>
              <w:t xml:space="preserve">, </w:t>
            </w:r>
            <w:r w:rsidR="00D2304B" w:rsidRPr="00AE4C0E">
              <w:rPr>
                <w:sz w:val="18"/>
              </w:rPr>
              <w:t>4) Právo na výmaz</w:t>
            </w:r>
            <w:r w:rsidR="00D2304B">
              <w:rPr>
                <w:sz w:val="18"/>
              </w:rPr>
              <w:t xml:space="preserve">, </w:t>
            </w:r>
            <w:r w:rsidR="00D2304B" w:rsidRPr="00D2304B">
              <w:rPr>
                <w:sz w:val="18"/>
              </w:rPr>
              <w:t>5) Právo na omezení zpracování</w:t>
            </w:r>
            <w:r w:rsidR="00D2304B">
              <w:rPr>
                <w:sz w:val="18"/>
              </w:rPr>
              <w:t xml:space="preserve">, </w:t>
            </w:r>
            <w:r w:rsidR="00D2304B" w:rsidRPr="00D2304B">
              <w:rPr>
                <w:sz w:val="18"/>
              </w:rPr>
              <w:t>6) Právo na informování o příjemcích</w:t>
            </w:r>
            <w:r w:rsidR="00D2304B">
              <w:rPr>
                <w:sz w:val="18"/>
              </w:rPr>
              <w:t xml:space="preserve">, </w:t>
            </w:r>
            <w:r w:rsidR="00D2304B" w:rsidRPr="00D2304B">
              <w:rPr>
                <w:sz w:val="18"/>
              </w:rPr>
              <w:t>7) Právo na přenositelnost</w:t>
            </w:r>
            <w:r w:rsidR="00D2304B">
              <w:rPr>
                <w:sz w:val="18"/>
              </w:rPr>
              <w:t xml:space="preserve">, </w:t>
            </w:r>
            <w:r w:rsidR="00D2304B" w:rsidRPr="00D2304B">
              <w:rPr>
                <w:sz w:val="18"/>
              </w:rPr>
              <w:t>8) Právo podat stížnost u Úřadu pro ochranu osobních údajů</w:t>
            </w:r>
            <w:r w:rsidR="00D2304B">
              <w:rPr>
                <w:sz w:val="18"/>
              </w:rPr>
              <w:t xml:space="preserve">, </w:t>
            </w:r>
            <w:r w:rsidR="00D2304B" w:rsidRPr="00D2304B">
              <w:rPr>
                <w:sz w:val="18"/>
              </w:rPr>
              <w:t>9) Právo vznést námitku</w:t>
            </w:r>
            <w:r>
              <w:rPr>
                <w:sz w:val="18"/>
              </w:rPr>
              <w:t>.</w:t>
            </w:r>
          </w:p>
        </w:tc>
      </w:tr>
      <w:tr w:rsidR="00AE4C0E" w:rsidRPr="00AE4C0E" w14:paraId="017648E5" w14:textId="77777777" w:rsidTr="0079419D">
        <w:tc>
          <w:tcPr>
            <w:tcW w:w="9060" w:type="dxa"/>
            <w:gridSpan w:val="2"/>
          </w:tcPr>
          <w:p w14:paraId="5FF97E7C" w14:textId="77777777" w:rsidR="001A2494" w:rsidRPr="00AE4C0E" w:rsidRDefault="001A2494" w:rsidP="001A2FD5"/>
        </w:tc>
      </w:tr>
      <w:tr w:rsidR="0079419D" w:rsidRPr="00AE4C0E" w14:paraId="627E4DAC" w14:textId="77777777" w:rsidTr="00AC0594">
        <w:trPr>
          <w:trHeight w:val="294"/>
        </w:trPr>
        <w:tc>
          <w:tcPr>
            <w:tcW w:w="4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D7379C" w14:textId="77777777" w:rsidR="0079419D" w:rsidRPr="00F26EB1" w:rsidRDefault="0079419D" w:rsidP="0079419D">
            <w:pPr>
              <w:jc w:val="center"/>
              <w:rPr>
                <w:b/>
                <w:sz w:val="18"/>
                <w:szCs w:val="18"/>
              </w:rPr>
            </w:pPr>
            <w:r w:rsidRPr="00F26EB1">
              <w:rPr>
                <w:b/>
                <w:sz w:val="18"/>
                <w:szCs w:val="18"/>
              </w:rPr>
              <w:t>Příjemce souhlasu (správce)</w:t>
            </w:r>
          </w:p>
        </w:tc>
        <w:tc>
          <w:tcPr>
            <w:tcW w:w="4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7D1AEA" w14:textId="77777777" w:rsidR="0079419D" w:rsidRPr="00F26EB1" w:rsidRDefault="0079419D" w:rsidP="0079419D">
            <w:pPr>
              <w:jc w:val="center"/>
              <w:rPr>
                <w:b/>
                <w:sz w:val="18"/>
                <w:szCs w:val="18"/>
              </w:rPr>
            </w:pPr>
            <w:r w:rsidRPr="00F26EB1">
              <w:rPr>
                <w:b/>
                <w:sz w:val="18"/>
                <w:szCs w:val="18"/>
              </w:rPr>
              <w:t>Poskytovatel souhlasu</w:t>
            </w:r>
            <w:r w:rsidR="00B45DF0">
              <w:rPr>
                <w:b/>
                <w:sz w:val="18"/>
                <w:szCs w:val="18"/>
              </w:rPr>
              <w:t xml:space="preserve"> a </w:t>
            </w:r>
            <w:r w:rsidRPr="00F26EB1">
              <w:rPr>
                <w:b/>
                <w:sz w:val="18"/>
                <w:szCs w:val="18"/>
              </w:rPr>
              <w:t>subjekt údajů</w:t>
            </w:r>
          </w:p>
        </w:tc>
      </w:tr>
      <w:tr w:rsidR="0079419D" w:rsidRPr="00AE4C0E" w14:paraId="66250032" w14:textId="77777777" w:rsidTr="00AC0594">
        <w:trPr>
          <w:trHeight w:val="294"/>
        </w:trPr>
        <w:tc>
          <w:tcPr>
            <w:tcW w:w="4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76ACB2" w14:textId="77777777" w:rsidR="0079419D" w:rsidRPr="00F26EB1" w:rsidRDefault="0079419D" w:rsidP="0079419D">
            <w:pPr>
              <w:jc w:val="left"/>
              <w:rPr>
                <w:b/>
                <w:sz w:val="18"/>
                <w:szCs w:val="18"/>
              </w:rPr>
            </w:pPr>
            <w:r w:rsidRPr="00F26EB1">
              <w:rPr>
                <w:b/>
                <w:sz w:val="18"/>
                <w:szCs w:val="18"/>
              </w:rPr>
              <w:t>Ostravská univerzita</w:t>
            </w:r>
          </w:p>
          <w:p w14:paraId="3DCBE55B" w14:textId="77777777" w:rsidR="0079419D" w:rsidRPr="00F26EB1" w:rsidRDefault="0079419D" w:rsidP="0079419D">
            <w:pPr>
              <w:jc w:val="left"/>
              <w:rPr>
                <w:sz w:val="18"/>
                <w:szCs w:val="18"/>
              </w:rPr>
            </w:pPr>
            <w:r w:rsidRPr="00F26EB1">
              <w:rPr>
                <w:sz w:val="18"/>
                <w:szCs w:val="18"/>
              </w:rPr>
              <w:t>Adresa sídla: Dvořákova 7, 701 03, Ostrava</w:t>
            </w:r>
          </w:p>
          <w:p w14:paraId="522AB2D8" w14:textId="77777777" w:rsidR="0079419D" w:rsidRPr="00F26EB1" w:rsidRDefault="0079419D" w:rsidP="0079419D">
            <w:pPr>
              <w:jc w:val="left"/>
              <w:rPr>
                <w:sz w:val="18"/>
                <w:szCs w:val="18"/>
              </w:rPr>
            </w:pPr>
            <w:r w:rsidRPr="00F26EB1">
              <w:rPr>
                <w:sz w:val="18"/>
                <w:szCs w:val="18"/>
              </w:rPr>
              <w:t>IČ: 61988987</w:t>
            </w:r>
          </w:p>
          <w:p w14:paraId="4B1BD9B1" w14:textId="77777777" w:rsidR="0079419D" w:rsidRPr="00F26EB1" w:rsidRDefault="0079419D" w:rsidP="0079419D">
            <w:pPr>
              <w:jc w:val="left"/>
              <w:rPr>
                <w:sz w:val="18"/>
                <w:szCs w:val="18"/>
              </w:rPr>
            </w:pPr>
            <w:r w:rsidRPr="00F26EB1">
              <w:rPr>
                <w:sz w:val="18"/>
                <w:szCs w:val="18"/>
              </w:rPr>
              <w:t>veřejná vysoká škola</w:t>
            </w:r>
          </w:p>
          <w:p w14:paraId="067B313F" w14:textId="77777777" w:rsidR="0079419D" w:rsidRPr="00F26EB1" w:rsidRDefault="0079419D" w:rsidP="0079419D">
            <w:pPr>
              <w:jc w:val="left"/>
              <w:rPr>
                <w:sz w:val="18"/>
                <w:szCs w:val="18"/>
              </w:rPr>
            </w:pPr>
            <w:r w:rsidRPr="00F26EB1">
              <w:rPr>
                <w:sz w:val="18"/>
                <w:szCs w:val="18"/>
              </w:rPr>
              <w:t>zřízena zákonem č. 314/1991 Sb.</w:t>
            </w:r>
          </w:p>
        </w:tc>
        <w:tc>
          <w:tcPr>
            <w:tcW w:w="4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1CFE7A" w14:textId="77777777" w:rsidR="0079419D" w:rsidRPr="00B45DF0" w:rsidRDefault="00B45DF0" w:rsidP="0079419D">
            <w:pPr>
              <w:rPr>
                <w:b/>
                <w:sz w:val="18"/>
                <w:szCs w:val="18"/>
              </w:rPr>
            </w:pPr>
            <w:r w:rsidRPr="00B45DF0">
              <w:rPr>
                <w:b/>
                <w:sz w:val="18"/>
                <w:szCs w:val="18"/>
              </w:rPr>
              <w:t>Poskytovatel souhlasu</w:t>
            </w:r>
            <w:r w:rsidR="009245A0">
              <w:rPr>
                <w:b/>
                <w:sz w:val="18"/>
                <w:szCs w:val="18"/>
              </w:rPr>
              <w:t xml:space="preserve"> a subjekt údajů</w:t>
            </w:r>
          </w:p>
          <w:p w14:paraId="565B57D3" w14:textId="77777777" w:rsidR="0079419D" w:rsidRPr="00F26EB1" w:rsidRDefault="0079419D" w:rsidP="0079419D">
            <w:pPr>
              <w:rPr>
                <w:sz w:val="18"/>
                <w:szCs w:val="18"/>
              </w:rPr>
            </w:pPr>
            <w:r w:rsidRPr="00F26EB1">
              <w:rPr>
                <w:sz w:val="18"/>
                <w:szCs w:val="18"/>
              </w:rPr>
              <w:t>Jméno:</w:t>
            </w:r>
          </w:p>
          <w:p w14:paraId="09451AC3" w14:textId="77777777" w:rsidR="0079419D" w:rsidRPr="00F26EB1" w:rsidRDefault="0079419D" w:rsidP="0079419D">
            <w:pPr>
              <w:rPr>
                <w:sz w:val="18"/>
                <w:szCs w:val="18"/>
              </w:rPr>
            </w:pPr>
            <w:r w:rsidRPr="00F26EB1">
              <w:rPr>
                <w:sz w:val="18"/>
                <w:szCs w:val="18"/>
              </w:rPr>
              <w:t>Příjmení:</w:t>
            </w:r>
          </w:p>
          <w:p w14:paraId="3B206DE7" w14:textId="77777777" w:rsidR="00B45DF0" w:rsidRPr="00F26EB1" w:rsidRDefault="0079419D" w:rsidP="00B45DF0">
            <w:pPr>
              <w:rPr>
                <w:sz w:val="18"/>
                <w:szCs w:val="18"/>
              </w:rPr>
            </w:pPr>
            <w:r w:rsidRPr="00F26EB1">
              <w:rPr>
                <w:sz w:val="18"/>
                <w:szCs w:val="18"/>
              </w:rPr>
              <w:t>Datum narození:</w:t>
            </w:r>
          </w:p>
        </w:tc>
      </w:tr>
      <w:tr w:rsidR="0079419D" w:rsidRPr="00AE4C0E" w14:paraId="7E42855B" w14:textId="77777777" w:rsidTr="0079419D">
        <w:tc>
          <w:tcPr>
            <w:tcW w:w="9060" w:type="dxa"/>
            <w:gridSpan w:val="2"/>
            <w:tcBorders>
              <w:top w:val="single" w:sz="4" w:space="0" w:color="auto"/>
            </w:tcBorders>
          </w:tcPr>
          <w:p w14:paraId="348570BB" w14:textId="77777777" w:rsidR="0079419D" w:rsidRPr="00F26EB1" w:rsidRDefault="0079419D" w:rsidP="0079419D">
            <w:pPr>
              <w:rPr>
                <w:sz w:val="18"/>
                <w:szCs w:val="18"/>
              </w:rPr>
            </w:pPr>
          </w:p>
        </w:tc>
      </w:tr>
      <w:tr w:rsidR="0079419D" w:rsidRPr="00AE4C0E" w14:paraId="0B74C6FF" w14:textId="77777777" w:rsidTr="0079419D">
        <w:tc>
          <w:tcPr>
            <w:tcW w:w="9060" w:type="dxa"/>
            <w:gridSpan w:val="2"/>
            <w:tcBorders>
              <w:bottom w:val="single" w:sz="4" w:space="0" w:color="auto"/>
            </w:tcBorders>
          </w:tcPr>
          <w:p w14:paraId="5902E294" w14:textId="77777777" w:rsidR="0079419D" w:rsidRPr="00F26EB1" w:rsidRDefault="0079419D" w:rsidP="0079419D">
            <w:pPr>
              <w:rPr>
                <w:sz w:val="18"/>
                <w:szCs w:val="18"/>
              </w:rPr>
            </w:pPr>
            <w:r w:rsidRPr="00F26EB1">
              <w:rPr>
                <w:b/>
                <w:sz w:val="18"/>
                <w:szCs w:val="18"/>
              </w:rPr>
              <w:t>Souhlasím</w:t>
            </w:r>
            <w:r w:rsidRPr="00F26EB1">
              <w:rPr>
                <w:sz w:val="18"/>
                <w:szCs w:val="18"/>
              </w:rPr>
              <w:t xml:space="preserve"> se zpracováním </w:t>
            </w:r>
            <w:r w:rsidR="00E37489">
              <w:rPr>
                <w:sz w:val="18"/>
                <w:szCs w:val="18"/>
              </w:rPr>
              <w:t xml:space="preserve">svých </w:t>
            </w:r>
            <w:r w:rsidRPr="00F26EB1">
              <w:rPr>
                <w:sz w:val="18"/>
                <w:szCs w:val="18"/>
              </w:rPr>
              <w:t>osobních údajů pro obecný účel zpracování, kterým je uskutečnění činnosti (akce) „</w:t>
            </w:r>
            <w:r w:rsidR="00942357" w:rsidRPr="00942357">
              <w:rPr>
                <w:sz w:val="18"/>
                <w:szCs w:val="18"/>
                <w:highlight w:val="yellow"/>
              </w:rPr>
              <w:t>NÁZEV AKCE / ČINNOSTI</w:t>
            </w:r>
            <w:r w:rsidRPr="00F26EB1">
              <w:rPr>
                <w:sz w:val="18"/>
                <w:szCs w:val="18"/>
              </w:rPr>
              <w:t>“</w:t>
            </w:r>
            <w:r w:rsidR="00D90E1F">
              <w:rPr>
                <w:sz w:val="18"/>
                <w:szCs w:val="18"/>
              </w:rPr>
              <w:t xml:space="preserve"> i </w:t>
            </w:r>
            <w:r w:rsidRPr="00F26EB1">
              <w:rPr>
                <w:sz w:val="18"/>
                <w:szCs w:val="18"/>
              </w:rPr>
              <w:t xml:space="preserve">pro všechny konkrétní účely vymezené </w:t>
            </w:r>
            <w:r w:rsidR="00E37489">
              <w:rPr>
                <w:sz w:val="18"/>
                <w:szCs w:val="18"/>
              </w:rPr>
              <w:t>v této listině.</w:t>
            </w:r>
          </w:p>
          <w:p w14:paraId="5EBB1E9B" w14:textId="77777777" w:rsidR="0079419D" w:rsidRPr="00F26EB1" w:rsidRDefault="0079419D" w:rsidP="0079419D">
            <w:pPr>
              <w:rPr>
                <w:sz w:val="18"/>
                <w:szCs w:val="18"/>
              </w:rPr>
            </w:pPr>
            <w:r w:rsidRPr="00F26EB1">
              <w:rPr>
                <w:b/>
                <w:sz w:val="18"/>
                <w:szCs w:val="18"/>
              </w:rPr>
              <w:t>Prohlašuji</w:t>
            </w:r>
            <w:r w:rsidRPr="00F26EB1">
              <w:rPr>
                <w:sz w:val="18"/>
                <w:szCs w:val="18"/>
              </w:rPr>
              <w:t xml:space="preserve">, že mi </w:t>
            </w:r>
            <w:r w:rsidR="00445E81">
              <w:rPr>
                <w:sz w:val="18"/>
                <w:szCs w:val="18"/>
              </w:rPr>
              <w:t>s</w:t>
            </w:r>
            <w:r w:rsidRPr="00F26EB1">
              <w:rPr>
                <w:sz w:val="18"/>
                <w:szCs w:val="18"/>
              </w:rPr>
              <w:t>právce umožnil seznámit se s informacemi o ochraně a zpracování osobních údajů a o mých konkrétních právech ještě před poskytnutím osobních údajů.</w:t>
            </w:r>
          </w:p>
          <w:p w14:paraId="4B920E27" w14:textId="77777777" w:rsidR="0079419D" w:rsidRPr="00F26EB1" w:rsidRDefault="0079419D" w:rsidP="0079419D">
            <w:pPr>
              <w:rPr>
                <w:sz w:val="18"/>
                <w:szCs w:val="18"/>
              </w:rPr>
            </w:pPr>
            <w:r w:rsidRPr="00F26EB1">
              <w:rPr>
                <w:b/>
                <w:sz w:val="18"/>
                <w:szCs w:val="18"/>
              </w:rPr>
              <w:lastRenderedPageBreak/>
              <w:t>Prohlašuji</w:t>
            </w:r>
            <w:r w:rsidRPr="00F26EB1">
              <w:rPr>
                <w:sz w:val="18"/>
                <w:szCs w:val="18"/>
              </w:rPr>
              <w:t>, že jsem naprosto porozuměl</w:t>
            </w:r>
            <w:r w:rsidR="001D5C7D">
              <w:rPr>
                <w:sz w:val="18"/>
                <w:szCs w:val="18"/>
              </w:rPr>
              <w:t>/a</w:t>
            </w:r>
            <w:r w:rsidR="00B5712C">
              <w:rPr>
                <w:sz w:val="18"/>
                <w:szCs w:val="18"/>
              </w:rPr>
              <w:t xml:space="preserve"> všem</w:t>
            </w:r>
            <w:r w:rsidRPr="00F26EB1">
              <w:rPr>
                <w:sz w:val="18"/>
                <w:szCs w:val="18"/>
              </w:rPr>
              <w:t xml:space="preserve"> informacím</w:t>
            </w:r>
            <w:r w:rsidR="00B5712C">
              <w:rPr>
                <w:sz w:val="18"/>
                <w:szCs w:val="18"/>
              </w:rPr>
              <w:t xml:space="preserve"> obsaženým v této listině, především informacím</w:t>
            </w:r>
            <w:r w:rsidRPr="00F26EB1">
              <w:rPr>
                <w:sz w:val="18"/>
                <w:szCs w:val="18"/>
              </w:rPr>
              <w:t xml:space="preserve"> o</w:t>
            </w:r>
            <w:r w:rsidR="00B5712C">
              <w:rPr>
                <w:sz w:val="18"/>
                <w:szCs w:val="18"/>
              </w:rPr>
              <w:t xml:space="preserve"> </w:t>
            </w:r>
            <w:r w:rsidRPr="00F26EB1">
              <w:rPr>
                <w:sz w:val="18"/>
                <w:szCs w:val="18"/>
              </w:rPr>
              <w:t xml:space="preserve">ochraně a zpracování </w:t>
            </w:r>
            <w:r w:rsidR="00B5712C">
              <w:rPr>
                <w:sz w:val="18"/>
                <w:szCs w:val="18"/>
              </w:rPr>
              <w:t xml:space="preserve">mých </w:t>
            </w:r>
            <w:r w:rsidRPr="00F26EB1">
              <w:rPr>
                <w:sz w:val="18"/>
                <w:szCs w:val="18"/>
              </w:rPr>
              <w:t xml:space="preserve">osobních údajů </w:t>
            </w:r>
            <w:r w:rsidR="004D48D6">
              <w:rPr>
                <w:sz w:val="18"/>
                <w:szCs w:val="18"/>
              </w:rPr>
              <w:t>i</w:t>
            </w:r>
            <w:r w:rsidRPr="00F26EB1">
              <w:rPr>
                <w:sz w:val="18"/>
                <w:szCs w:val="18"/>
              </w:rPr>
              <w:t xml:space="preserve"> informacím o mých jednotlivých právech.</w:t>
            </w:r>
          </w:p>
          <w:p w14:paraId="3D35D2F2" w14:textId="77777777" w:rsidR="0079419D" w:rsidRPr="00F26EB1" w:rsidRDefault="0079419D" w:rsidP="0079419D">
            <w:pPr>
              <w:rPr>
                <w:sz w:val="18"/>
                <w:szCs w:val="18"/>
              </w:rPr>
            </w:pPr>
          </w:p>
          <w:p w14:paraId="54EA7384" w14:textId="77777777" w:rsidR="0079419D" w:rsidRPr="00F26EB1" w:rsidRDefault="0079419D" w:rsidP="0079419D">
            <w:pPr>
              <w:jc w:val="center"/>
              <w:rPr>
                <w:sz w:val="18"/>
                <w:szCs w:val="18"/>
              </w:rPr>
            </w:pPr>
            <w:r w:rsidRPr="00F26EB1">
              <w:rPr>
                <w:sz w:val="18"/>
                <w:szCs w:val="18"/>
              </w:rPr>
              <w:t>v ………………………………………… dne …………………………………………</w:t>
            </w:r>
          </w:p>
          <w:p w14:paraId="415E747B" w14:textId="77777777" w:rsidR="0079419D" w:rsidRPr="00F26EB1" w:rsidRDefault="0079419D" w:rsidP="0079419D">
            <w:pPr>
              <w:jc w:val="center"/>
              <w:rPr>
                <w:sz w:val="18"/>
                <w:szCs w:val="18"/>
              </w:rPr>
            </w:pPr>
          </w:p>
          <w:p w14:paraId="5FA7713E" w14:textId="77777777" w:rsidR="0079419D" w:rsidRPr="00F26EB1" w:rsidRDefault="0079419D" w:rsidP="0079419D">
            <w:pPr>
              <w:jc w:val="center"/>
              <w:rPr>
                <w:sz w:val="18"/>
                <w:szCs w:val="18"/>
              </w:rPr>
            </w:pPr>
          </w:p>
          <w:p w14:paraId="35B03A34" w14:textId="77777777" w:rsidR="0079419D" w:rsidRPr="00F26EB1" w:rsidRDefault="0079419D" w:rsidP="0079419D">
            <w:pPr>
              <w:jc w:val="center"/>
              <w:rPr>
                <w:sz w:val="18"/>
                <w:szCs w:val="18"/>
              </w:rPr>
            </w:pPr>
            <w:r w:rsidRPr="00F26EB1">
              <w:rPr>
                <w:sz w:val="18"/>
                <w:szCs w:val="18"/>
              </w:rPr>
              <w:t>…………………………………………</w:t>
            </w:r>
          </w:p>
          <w:p w14:paraId="44B5BF32" w14:textId="77777777" w:rsidR="0079419D" w:rsidRPr="00F26EB1" w:rsidRDefault="0079419D" w:rsidP="0079419D">
            <w:pPr>
              <w:jc w:val="center"/>
              <w:rPr>
                <w:sz w:val="18"/>
                <w:szCs w:val="18"/>
              </w:rPr>
            </w:pPr>
            <w:r w:rsidRPr="00F26EB1">
              <w:rPr>
                <w:sz w:val="18"/>
                <w:szCs w:val="18"/>
              </w:rPr>
              <w:t>podpis poskytovatele souhlasu</w:t>
            </w:r>
          </w:p>
        </w:tc>
      </w:tr>
    </w:tbl>
    <w:p w14:paraId="1A02D258" w14:textId="77777777" w:rsidR="001A2FD5" w:rsidRDefault="001A2FD5" w:rsidP="001A2FD5"/>
    <w:p w14:paraId="794C4C29" w14:textId="77777777" w:rsidR="001A2FD5" w:rsidRDefault="001A2FD5" w:rsidP="001A2FD5"/>
    <w:sectPr w:rsidR="001A2FD5" w:rsidSect="00215568">
      <w:headerReference w:type="even" r:id="rId11"/>
      <w:headerReference w:type="default" r:id="rId12"/>
      <w:footerReference w:type="even" r:id="rId13"/>
      <w:footerReference w:type="default" r:id="rId14"/>
      <w:footerReference w:type="first" r:id="rId15"/>
      <w:pgSz w:w="11906" w:h="16838"/>
      <w:pgMar w:top="1701" w:right="1418" w:bottom="1701" w:left="1418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FF227E8" w14:textId="77777777" w:rsidR="005A3217" w:rsidRDefault="005A3217" w:rsidP="0063506C">
      <w:pPr>
        <w:spacing w:line="240" w:lineRule="auto"/>
      </w:pPr>
      <w:r>
        <w:separator/>
      </w:r>
    </w:p>
  </w:endnote>
  <w:endnote w:type="continuationSeparator" w:id="0">
    <w:p w14:paraId="688E4D95" w14:textId="77777777" w:rsidR="005A3217" w:rsidRDefault="005A3217" w:rsidP="0063506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 Neue">
    <w:altName w:val="Corbel"/>
    <w:charset w:val="00"/>
    <w:family w:val="auto"/>
    <w:pitch w:val="variable"/>
    <w:sig w:usb0="00000003" w:usb1="500079DB" w:usb2="0000001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BB9B7368-FBB8-4DCB-B133-9BA957A4100B}"/>
    <w:embedBold r:id="rId2" w:fontKey="{EC8FC6DA-9C7B-46FF-9993-77416479BEC3}"/>
    <w:embedItalic r:id="rId3" w:fontKey="{4F15863D-2AB1-4F4A-8BBA-6137AEA99C1D}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4" w:fontKey="{3F74491F-A283-4CCC-8C2B-DD51BD3E9CD8}"/>
    <w:embedBold r:id="rId5" w:fontKey="{15A2AC51-7AF3-4770-B0EF-1D48061BBD47}"/>
    <w:embedItalic r:id="rId6" w:fontKey="{07F35D32-E667-4D95-B074-FA6B94FFFDB5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BoldItalic r:id="rId7" w:fontKey="{8A7AF115-6C5C-4DF4-A3D7-26D0020C0322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8" w:fontKey="{5F0168AC-41D1-4CCE-BA5B-09AA0C4DB57E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9" w:fontKey="{C6E7F395-D7A1-46E6-888F-1D9B790D6A6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AAC296" w14:textId="77777777" w:rsidR="00BE1B59" w:rsidRDefault="00BE1B59" w:rsidP="00E13C25">
    <w:pPr>
      <w:pStyle w:val="Zpat"/>
      <w:framePr w:wrap="around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end"/>
    </w:r>
  </w:p>
  <w:p w14:paraId="75F7A21F" w14:textId="77777777" w:rsidR="00BE1B59" w:rsidRDefault="00BE1B59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DD431F" w14:textId="77777777" w:rsidR="00BE1B59" w:rsidRPr="002E792B" w:rsidRDefault="00BE1B59" w:rsidP="00E13C25">
    <w:pPr>
      <w:pStyle w:val="Zpat"/>
      <w:framePr w:wrap="around" w:vAnchor="text" w:hAnchor="margin" w:xAlign="center" w:y="-307"/>
      <w:rPr>
        <w:rStyle w:val="slostrnky"/>
      </w:rPr>
    </w:pPr>
    <w:r w:rsidRPr="002E792B">
      <w:rPr>
        <w:rStyle w:val="slostrnky"/>
      </w:rPr>
      <w:fldChar w:fldCharType="begin"/>
    </w:r>
    <w:r w:rsidRPr="002E792B">
      <w:rPr>
        <w:rStyle w:val="slostrnky"/>
      </w:rPr>
      <w:instrText xml:space="preserve">PAGE  </w:instrText>
    </w:r>
    <w:r w:rsidRPr="002E792B">
      <w:rPr>
        <w:rStyle w:val="slostrnky"/>
      </w:rPr>
      <w:fldChar w:fldCharType="separate"/>
    </w:r>
    <w:r w:rsidR="0078695D">
      <w:rPr>
        <w:rStyle w:val="slostrnky"/>
        <w:noProof/>
      </w:rPr>
      <w:t>2</w:t>
    </w:r>
    <w:r w:rsidRPr="002E792B">
      <w:rPr>
        <w:rStyle w:val="slostrnky"/>
      </w:rPr>
      <w:fldChar w:fldCharType="end"/>
    </w:r>
  </w:p>
  <w:p w14:paraId="2F64D3A1" w14:textId="77777777" w:rsidR="00BE1B59" w:rsidRDefault="00034FEB">
    <w:pPr>
      <w:pStyle w:val="Zpat"/>
    </w:pPr>
    <w:r>
      <w:rPr>
        <w:noProof/>
        <w:lang w:eastAsia="cs-CZ"/>
      </w:rPr>
      <w:drawing>
        <wp:anchor distT="0" distB="0" distL="114300" distR="114300" simplePos="0" relativeHeight="251656192" behindDoc="1" locked="0" layoutInCell="1" allowOverlap="1" wp14:anchorId="422BBB73" wp14:editId="22C2F3AF">
          <wp:simplePos x="0" y="0"/>
          <wp:positionH relativeFrom="column">
            <wp:posOffset>-858520</wp:posOffset>
          </wp:positionH>
          <wp:positionV relativeFrom="paragraph">
            <wp:posOffset>-86360</wp:posOffset>
          </wp:positionV>
          <wp:extent cx="7489190" cy="645160"/>
          <wp:effectExtent l="0" t="0" r="0" b="0"/>
          <wp:wrapNone/>
          <wp:docPr id="4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46703"/>
                  <a:stretch>
                    <a:fillRect/>
                  </a:stretch>
                </pic:blipFill>
                <pic:spPr bwMode="auto">
                  <a:xfrm>
                    <a:off x="0" y="0"/>
                    <a:ext cx="7489190" cy="6451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6432E6" w14:textId="77777777" w:rsidR="00BE1B59" w:rsidRDefault="008E4793" w:rsidP="00E13C25">
    <w:pPr>
      <w:pStyle w:val="Zpat"/>
      <w:ind w:right="360"/>
    </w:pPr>
    <w:r>
      <w:rPr>
        <w:noProof/>
        <w:lang w:eastAsia="cs-CZ"/>
      </w:rPr>
      <w:drawing>
        <wp:anchor distT="0" distB="0" distL="114300" distR="114300" simplePos="0" relativeHeight="251658240" behindDoc="1" locked="0" layoutInCell="1" allowOverlap="1" wp14:anchorId="2C0B504D" wp14:editId="491457A3">
          <wp:simplePos x="0" y="0"/>
          <wp:positionH relativeFrom="column">
            <wp:posOffset>-856615</wp:posOffset>
          </wp:positionH>
          <wp:positionV relativeFrom="paragraph">
            <wp:posOffset>-86360</wp:posOffset>
          </wp:positionV>
          <wp:extent cx="7488000" cy="644400"/>
          <wp:effectExtent l="0" t="0" r="0" b="3810"/>
          <wp:wrapNone/>
          <wp:docPr id="2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46703"/>
                  <a:stretch>
                    <a:fillRect/>
                  </a:stretch>
                </pic:blipFill>
                <pic:spPr bwMode="auto">
                  <a:xfrm>
                    <a:off x="0" y="0"/>
                    <a:ext cx="7488000" cy="644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F04FC8F" w14:textId="77777777" w:rsidR="005A3217" w:rsidRDefault="005A3217" w:rsidP="0063506C">
      <w:pPr>
        <w:spacing w:line="240" w:lineRule="auto"/>
      </w:pPr>
      <w:r>
        <w:separator/>
      </w:r>
    </w:p>
  </w:footnote>
  <w:footnote w:type="continuationSeparator" w:id="0">
    <w:p w14:paraId="02AA13EE" w14:textId="77777777" w:rsidR="005A3217" w:rsidRDefault="005A3217" w:rsidP="0063506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126011" w14:textId="77777777" w:rsidR="00BE1B59" w:rsidRDefault="00F9600B">
    <w:pPr>
      <w:pStyle w:val="Zhlav"/>
    </w:pPr>
    <w:r>
      <w:rPr>
        <w:noProof/>
        <w:lang w:eastAsia="cs-CZ"/>
      </w:rPr>
      <w:pict w14:anchorId="156EA32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972844" o:spid="_x0000_s2050" type="#_x0000_t75" style="position:absolute;left:0;text-align:left;margin-left:0;margin-top:0;width:453.5pt;height:641.5pt;z-index:-251657216;mso-position-horizontal:center;mso-position-horizontal-relative:margin;mso-position-vertical:center;mso-position-vertical-relative:margin" o:allowincell="f">
          <v:imagedata r:id="rId1" o:title="F_MEDICINE_hlp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B23DA8" w14:textId="77777777" w:rsidR="00BE1B59" w:rsidRDefault="0095425A">
    <w:pPr>
      <w:pStyle w:val="Zhlav"/>
    </w:pPr>
    <w:r>
      <w:rPr>
        <w:noProof/>
        <w:lang w:eastAsia="cs-CZ"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50764BB0" wp14:editId="65427913">
              <wp:simplePos x="0" y="0"/>
              <wp:positionH relativeFrom="column">
                <wp:posOffset>-33655</wp:posOffset>
              </wp:positionH>
              <wp:positionV relativeFrom="paragraph">
                <wp:posOffset>-116840</wp:posOffset>
              </wp:positionV>
              <wp:extent cx="5628005" cy="571500"/>
              <wp:effectExtent l="0" t="0" r="0" b="0"/>
              <wp:wrapNone/>
              <wp:docPr id="6" name="Skupina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628005" cy="571500"/>
                        <a:chOff x="0" y="0"/>
                        <a:chExt cx="5628005" cy="571500"/>
                      </a:xfrm>
                    </wpg:grpSpPr>
                    <wps:wsp>
                      <wps:cNvPr id="1" name="Text Box 5"/>
                      <wps:cNvSpPr txBox="1">
                        <a:spLocks/>
                      </wps:cNvSpPr>
                      <wps:spPr>
                        <a:xfrm>
                          <a:off x="723900" y="0"/>
                          <a:ext cx="4904105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/>
                        </a:extLst>
                      </wps:spPr>
                      <wps:txbx>
                        <w:txbxContent>
                          <w:p w14:paraId="2C72F4DD" w14:textId="77777777" w:rsidR="007B0E13" w:rsidRPr="00024479" w:rsidRDefault="00BE1B59" w:rsidP="007B0E13">
                            <w:pPr>
                              <w:rPr>
                                <w:color w:val="2A2A32"/>
                                <w:spacing w:val="20"/>
                                <w:sz w:val="18"/>
                                <w:szCs w:val="18"/>
                              </w:rPr>
                            </w:pPr>
                            <w:r w:rsidRPr="00024479">
                              <w:rPr>
                                <w:color w:val="2A2A32"/>
                                <w:spacing w:val="20"/>
                                <w:sz w:val="18"/>
                                <w:szCs w:val="18"/>
                              </w:rPr>
                              <w:t>|</w:t>
                            </w:r>
                            <w:r w:rsidR="00DD2911">
                              <w:rPr>
                                <w:color w:val="2A2A32"/>
                                <w:spacing w:val="2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7F320D">
                              <w:rPr>
                                <w:color w:val="2A2A32"/>
                                <w:spacing w:val="20"/>
                                <w:sz w:val="18"/>
                                <w:szCs w:val="18"/>
                              </w:rPr>
                              <w:t>Informace o zpracování</w:t>
                            </w:r>
                            <w:r w:rsidR="00447323">
                              <w:rPr>
                                <w:color w:val="2A2A32"/>
                                <w:spacing w:val="20"/>
                                <w:sz w:val="18"/>
                                <w:szCs w:val="18"/>
                              </w:rPr>
                              <w:t xml:space="preserve"> osobních údajů</w:t>
                            </w:r>
                          </w:p>
                          <w:p w14:paraId="5128844C" w14:textId="77777777" w:rsidR="00BE1B59" w:rsidRPr="00024479" w:rsidRDefault="00BE1B59" w:rsidP="00965294">
                            <w:pPr>
                              <w:rPr>
                                <w:color w:val="2A2A32"/>
                                <w:spacing w:val="2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288000" tIns="144000" rIns="1440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7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305" b="-1772"/>
                        <a:stretch>
                          <a:fillRect/>
                        </a:stretch>
                      </pic:blipFill>
                      <pic:spPr bwMode="auto">
                        <a:xfrm>
                          <a:off x="0" y="9525"/>
                          <a:ext cx="945515" cy="438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0764BB0" id="Skupina 6" o:spid="_x0000_s1026" style="position:absolute;left:0;text-align:left;margin-left:-2.65pt;margin-top:-9.2pt;width:443.15pt;height:45pt;z-index:251657216" coordsize="56280,57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7" type="#_x0000_t202" style="position:absolute;left:7239;width:49041;height:5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" filled="f" stroked="f">
                <v:textbox inset="8mm,4mm,4mm">
                  <w:txbxContent>
                    <w:p w14:paraId="2C72F4DD" w14:textId="77777777" w:rsidR="007B0E13" w:rsidRPr="00024479" w:rsidRDefault="00BE1B59" w:rsidP="007B0E13">
                      <w:pPr>
                        <w:rPr>
                          <w:color w:val="2A2A32"/>
                          <w:spacing w:val="20"/>
                          <w:sz w:val="18"/>
                          <w:szCs w:val="18"/>
                        </w:rPr>
                      </w:pPr>
                      <w:r w:rsidRPr="00024479">
                        <w:rPr>
                          <w:color w:val="2A2A32"/>
                          <w:spacing w:val="20"/>
                          <w:sz w:val="18"/>
                          <w:szCs w:val="18"/>
                        </w:rPr>
                        <w:t>|</w:t>
                      </w:r>
                      <w:r w:rsidR="00DD2911">
                        <w:rPr>
                          <w:color w:val="2A2A32"/>
                          <w:spacing w:val="20"/>
                          <w:sz w:val="18"/>
                          <w:szCs w:val="18"/>
                        </w:rPr>
                        <w:t xml:space="preserve"> </w:t>
                      </w:r>
                      <w:r w:rsidR="007F320D">
                        <w:rPr>
                          <w:color w:val="2A2A32"/>
                          <w:spacing w:val="20"/>
                          <w:sz w:val="18"/>
                          <w:szCs w:val="18"/>
                        </w:rPr>
                        <w:t>Informace o zpracování</w:t>
                      </w:r>
                      <w:r w:rsidR="00447323">
                        <w:rPr>
                          <w:color w:val="2A2A32"/>
                          <w:spacing w:val="20"/>
                          <w:sz w:val="18"/>
                          <w:szCs w:val="18"/>
                        </w:rPr>
                        <w:t xml:space="preserve"> osobních údajů</w:t>
                      </w:r>
                    </w:p>
                    <w:p w14:paraId="5128844C" w14:textId="77777777" w:rsidR="00BE1B59" w:rsidRPr="00024479" w:rsidRDefault="00BE1B59" w:rsidP="00965294">
                      <w:pPr>
                        <w:rPr>
                          <w:color w:val="2A2A32"/>
                          <w:spacing w:val="20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" o:spid="_x0000_s1028" type="#_x0000_t75" style="position:absolute;top:95;width:9455;height:43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">
                <v:imagedata r:id="rId2" o:title="" croptop="855f" cropbottom="-1161f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547CAF1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3647BE"/>
    <w:multiLevelType w:val="hybridMultilevel"/>
    <w:tmpl w:val="2D64BAA8"/>
    <w:lvl w:ilvl="0" w:tplc="04050011">
      <w:start w:val="1"/>
      <w:numFmt w:val="decimal"/>
      <w:lvlText w:val="%1)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4A26DB4"/>
    <w:multiLevelType w:val="hybridMultilevel"/>
    <w:tmpl w:val="B25C0BC2"/>
    <w:lvl w:ilvl="0" w:tplc="04050011">
      <w:start w:val="1"/>
      <w:numFmt w:val="decimal"/>
      <w:lvlText w:val="%1)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5E3786E"/>
    <w:multiLevelType w:val="hybridMultilevel"/>
    <w:tmpl w:val="E56AAF4C"/>
    <w:lvl w:ilvl="0" w:tplc="04050011">
      <w:start w:val="1"/>
      <w:numFmt w:val="decimal"/>
      <w:lvlText w:val="%1)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B031729"/>
    <w:multiLevelType w:val="hybridMultilevel"/>
    <w:tmpl w:val="8738DD78"/>
    <w:lvl w:ilvl="0" w:tplc="04050011">
      <w:start w:val="1"/>
      <w:numFmt w:val="decimal"/>
      <w:lvlText w:val="%1)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2AC719F"/>
    <w:multiLevelType w:val="hybridMultilevel"/>
    <w:tmpl w:val="5CEE84CE"/>
    <w:lvl w:ilvl="0" w:tplc="04050011">
      <w:start w:val="1"/>
      <w:numFmt w:val="decimal"/>
      <w:lvlText w:val="%1)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3915BDA"/>
    <w:multiLevelType w:val="hybridMultilevel"/>
    <w:tmpl w:val="1E3432B0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52B3BE7"/>
    <w:multiLevelType w:val="hybridMultilevel"/>
    <w:tmpl w:val="A19C5028"/>
    <w:lvl w:ilvl="0" w:tplc="04050011">
      <w:start w:val="1"/>
      <w:numFmt w:val="decimal"/>
      <w:lvlText w:val="%1)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51C6D3A"/>
    <w:multiLevelType w:val="hybridMultilevel"/>
    <w:tmpl w:val="3DA8D810"/>
    <w:lvl w:ilvl="0" w:tplc="04050011">
      <w:start w:val="1"/>
      <w:numFmt w:val="decimal"/>
      <w:lvlText w:val="%1)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56A1C4E"/>
    <w:multiLevelType w:val="hybridMultilevel"/>
    <w:tmpl w:val="2DF6AAA0"/>
    <w:lvl w:ilvl="0" w:tplc="04050011">
      <w:start w:val="1"/>
      <w:numFmt w:val="decimal"/>
      <w:lvlText w:val="%1)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72207B5"/>
    <w:multiLevelType w:val="hybridMultilevel"/>
    <w:tmpl w:val="CB76E73E"/>
    <w:lvl w:ilvl="0" w:tplc="04050011">
      <w:start w:val="1"/>
      <w:numFmt w:val="decimal"/>
      <w:lvlText w:val="%1)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28C07D67"/>
    <w:multiLevelType w:val="hybridMultilevel"/>
    <w:tmpl w:val="73F8770C"/>
    <w:lvl w:ilvl="0" w:tplc="04050011">
      <w:start w:val="1"/>
      <w:numFmt w:val="decimal"/>
      <w:lvlText w:val="%1)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372833EA"/>
    <w:multiLevelType w:val="hybridMultilevel"/>
    <w:tmpl w:val="A8182700"/>
    <w:lvl w:ilvl="0" w:tplc="04050011">
      <w:start w:val="1"/>
      <w:numFmt w:val="decimal"/>
      <w:lvlText w:val="%1)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384278B5"/>
    <w:multiLevelType w:val="hybridMultilevel"/>
    <w:tmpl w:val="35FEAA86"/>
    <w:lvl w:ilvl="0" w:tplc="04050011">
      <w:start w:val="1"/>
      <w:numFmt w:val="decimal"/>
      <w:lvlText w:val="%1)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394F3916"/>
    <w:multiLevelType w:val="hybridMultilevel"/>
    <w:tmpl w:val="5CEE84CE"/>
    <w:lvl w:ilvl="0" w:tplc="04050011">
      <w:start w:val="1"/>
      <w:numFmt w:val="decimal"/>
      <w:lvlText w:val="%1)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3A144F6B"/>
    <w:multiLevelType w:val="hybridMultilevel"/>
    <w:tmpl w:val="2862B59C"/>
    <w:lvl w:ilvl="0" w:tplc="04050011">
      <w:start w:val="1"/>
      <w:numFmt w:val="decimal"/>
      <w:lvlText w:val="%1)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3B5A3DF7"/>
    <w:multiLevelType w:val="hybridMultilevel"/>
    <w:tmpl w:val="D6B42E24"/>
    <w:lvl w:ilvl="0" w:tplc="04050011">
      <w:start w:val="1"/>
      <w:numFmt w:val="decimal"/>
      <w:lvlText w:val="%1)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3D4B2C03"/>
    <w:multiLevelType w:val="hybridMultilevel"/>
    <w:tmpl w:val="642C7328"/>
    <w:lvl w:ilvl="0" w:tplc="04050011">
      <w:start w:val="1"/>
      <w:numFmt w:val="decimal"/>
      <w:lvlText w:val="%1)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3E905E8B"/>
    <w:multiLevelType w:val="hybridMultilevel"/>
    <w:tmpl w:val="43FC6BAC"/>
    <w:lvl w:ilvl="0" w:tplc="04050011">
      <w:start w:val="1"/>
      <w:numFmt w:val="decimal"/>
      <w:lvlText w:val="%1)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40D30DAD"/>
    <w:multiLevelType w:val="hybridMultilevel"/>
    <w:tmpl w:val="A98A9C10"/>
    <w:lvl w:ilvl="0" w:tplc="04050011">
      <w:start w:val="1"/>
      <w:numFmt w:val="decimal"/>
      <w:lvlText w:val="%1)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4AB36F22"/>
    <w:multiLevelType w:val="hybridMultilevel"/>
    <w:tmpl w:val="865AC7A6"/>
    <w:lvl w:ilvl="0" w:tplc="04050011">
      <w:start w:val="1"/>
      <w:numFmt w:val="decimal"/>
      <w:lvlText w:val="%1)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50230A68"/>
    <w:multiLevelType w:val="hybridMultilevel"/>
    <w:tmpl w:val="B8D680DC"/>
    <w:lvl w:ilvl="0" w:tplc="04050011">
      <w:start w:val="1"/>
      <w:numFmt w:val="decimal"/>
      <w:lvlText w:val="%1)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50980A79"/>
    <w:multiLevelType w:val="hybridMultilevel"/>
    <w:tmpl w:val="F9222492"/>
    <w:lvl w:ilvl="0" w:tplc="04050011">
      <w:start w:val="1"/>
      <w:numFmt w:val="decimal"/>
      <w:lvlText w:val="%1)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55DF0185"/>
    <w:multiLevelType w:val="hybridMultilevel"/>
    <w:tmpl w:val="03286646"/>
    <w:lvl w:ilvl="0" w:tplc="04050011">
      <w:start w:val="1"/>
      <w:numFmt w:val="decimal"/>
      <w:lvlText w:val="%1)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56A12C3C"/>
    <w:multiLevelType w:val="hybridMultilevel"/>
    <w:tmpl w:val="57B6593A"/>
    <w:lvl w:ilvl="0" w:tplc="04050011">
      <w:start w:val="1"/>
      <w:numFmt w:val="decimal"/>
      <w:lvlText w:val="%1)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5C8F2A4A"/>
    <w:multiLevelType w:val="hybridMultilevel"/>
    <w:tmpl w:val="31AE3FDA"/>
    <w:lvl w:ilvl="0" w:tplc="EF762CF0">
      <w:start w:val="1"/>
      <w:numFmt w:val="decimal"/>
      <w:lvlText w:val="%1)"/>
      <w:lvlJc w:val="left"/>
      <w:pPr>
        <w:ind w:left="360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5CC71831"/>
    <w:multiLevelType w:val="hybridMultilevel"/>
    <w:tmpl w:val="8F6CC3CA"/>
    <w:lvl w:ilvl="0" w:tplc="04050011">
      <w:start w:val="1"/>
      <w:numFmt w:val="decimal"/>
      <w:lvlText w:val="%1)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63202093"/>
    <w:multiLevelType w:val="hybridMultilevel"/>
    <w:tmpl w:val="A90839BE"/>
    <w:lvl w:ilvl="0" w:tplc="04050011">
      <w:start w:val="1"/>
      <w:numFmt w:val="decimal"/>
      <w:lvlText w:val="%1)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69EF324A"/>
    <w:multiLevelType w:val="hybridMultilevel"/>
    <w:tmpl w:val="FBEA0E10"/>
    <w:lvl w:ilvl="0" w:tplc="04050011">
      <w:start w:val="1"/>
      <w:numFmt w:val="decimal"/>
      <w:lvlText w:val="%1)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6AC137C2"/>
    <w:multiLevelType w:val="hybridMultilevel"/>
    <w:tmpl w:val="975AEC7C"/>
    <w:lvl w:ilvl="0" w:tplc="04050011">
      <w:start w:val="1"/>
      <w:numFmt w:val="decimal"/>
      <w:lvlText w:val="%1)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6DEB2BB1"/>
    <w:multiLevelType w:val="hybridMultilevel"/>
    <w:tmpl w:val="CD469CDE"/>
    <w:lvl w:ilvl="0" w:tplc="04050011">
      <w:start w:val="1"/>
      <w:numFmt w:val="decimal"/>
      <w:lvlText w:val="%1)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704A2130"/>
    <w:multiLevelType w:val="hybridMultilevel"/>
    <w:tmpl w:val="E33625D8"/>
    <w:lvl w:ilvl="0" w:tplc="04050011">
      <w:start w:val="1"/>
      <w:numFmt w:val="decimal"/>
      <w:lvlText w:val="%1)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709C62B0"/>
    <w:multiLevelType w:val="hybridMultilevel"/>
    <w:tmpl w:val="94F0290E"/>
    <w:lvl w:ilvl="0" w:tplc="04050011">
      <w:start w:val="1"/>
      <w:numFmt w:val="decimal"/>
      <w:lvlText w:val="%1)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7FC161E7"/>
    <w:multiLevelType w:val="hybridMultilevel"/>
    <w:tmpl w:val="33FC94FE"/>
    <w:lvl w:ilvl="0" w:tplc="04050011">
      <w:start w:val="1"/>
      <w:numFmt w:val="decimal"/>
      <w:lvlText w:val="%1)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6"/>
  </w:num>
  <w:num w:numId="3">
    <w:abstractNumId w:val="19"/>
  </w:num>
  <w:num w:numId="4">
    <w:abstractNumId w:val="8"/>
  </w:num>
  <w:num w:numId="5">
    <w:abstractNumId w:val="9"/>
  </w:num>
  <w:num w:numId="6">
    <w:abstractNumId w:val="3"/>
  </w:num>
  <w:num w:numId="7">
    <w:abstractNumId w:val="4"/>
  </w:num>
  <w:num w:numId="8">
    <w:abstractNumId w:val="27"/>
  </w:num>
  <w:num w:numId="9">
    <w:abstractNumId w:val="28"/>
  </w:num>
  <w:num w:numId="10">
    <w:abstractNumId w:val="24"/>
  </w:num>
  <w:num w:numId="11">
    <w:abstractNumId w:val="21"/>
  </w:num>
  <w:num w:numId="12">
    <w:abstractNumId w:val="29"/>
  </w:num>
  <w:num w:numId="13">
    <w:abstractNumId w:val="22"/>
  </w:num>
  <w:num w:numId="14">
    <w:abstractNumId w:val="31"/>
  </w:num>
  <w:num w:numId="15">
    <w:abstractNumId w:val="1"/>
  </w:num>
  <w:num w:numId="16">
    <w:abstractNumId w:val="12"/>
  </w:num>
  <w:num w:numId="17">
    <w:abstractNumId w:val="17"/>
  </w:num>
  <w:num w:numId="18">
    <w:abstractNumId w:val="2"/>
  </w:num>
  <w:num w:numId="19">
    <w:abstractNumId w:val="13"/>
  </w:num>
  <w:num w:numId="20">
    <w:abstractNumId w:val="15"/>
  </w:num>
  <w:num w:numId="21">
    <w:abstractNumId w:val="30"/>
  </w:num>
  <w:num w:numId="22">
    <w:abstractNumId w:val="23"/>
  </w:num>
  <w:num w:numId="23">
    <w:abstractNumId w:val="11"/>
  </w:num>
  <w:num w:numId="24">
    <w:abstractNumId w:val="10"/>
  </w:num>
  <w:num w:numId="25">
    <w:abstractNumId w:val="5"/>
  </w:num>
  <w:num w:numId="26">
    <w:abstractNumId w:val="14"/>
  </w:num>
  <w:num w:numId="27">
    <w:abstractNumId w:val="16"/>
  </w:num>
  <w:num w:numId="28">
    <w:abstractNumId w:val="26"/>
  </w:num>
  <w:num w:numId="29">
    <w:abstractNumId w:val="7"/>
  </w:num>
  <w:num w:numId="30">
    <w:abstractNumId w:val="20"/>
  </w:num>
  <w:num w:numId="31">
    <w:abstractNumId w:val="18"/>
  </w:num>
  <w:num w:numId="32">
    <w:abstractNumId w:val="33"/>
  </w:num>
  <w:num w:numId="33">
    <w:abstractNumId w:val="32"/>
  </w:num>
  <w:num w:numId="34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D53ED"/>
    <w:rsid w:val="000000DE"/>
    <w:rsid w:val="000025A8"/>
    <w:rsid w:val="00002D14"/>
    <w:rsid w:val="0000509F"/>
    <w:rsid w:val="00005BB5"/>
    <w:rsid w:val="00006407"/>
    <w:rsid w:val="00007DE4"/>
    <w:rsid w:val="00011271"/>
    <w:rsid w:val="000112EE"/>
    <w:rsid w:val="00011C0A"/>
    <w:rsid w:val="00013243"/>
    <w:rsid w:val="000135F4"/>
    <w:rsid w:val="0001601B"/>
    <w:rsid w:val="000168DD"/>
    <w:rsid w:val="00017889"/>
    <w:rsid w:val="00020DCA"/>
    <w:rsid w:val="00022113"/>
    <w:rsid w:val="00023380"/>
    <w:rsid w:val="00024479"/>
    <w:rsid w:val="000261D9"/>
    <w:rsid w:val="00031141"/>
    <w:rsid w:val="00032510"/>
    <w:rsid w:val="00034FEB"/>
    <w:rsid w:val="000424DE"/>
    <w:rsid w:val="00043391"/>
    <w:rsid w:val="00045094"/>
    <w:rsid w:val="00045A78"/>
    <w:rsid w:val="000516A2"/>
    <w:rsid w:val="000546FF"/>
    <w:rsid w:val="00056180"/>
    <w:rsid w:val="00056A8A"/>
    <w:rsid w:val="000579B9"/>
    <w:rsid w:val="00063687"/>
    <w:rsid w:val="000642C8"/>
    <w:rsid w:val="000645A1"/>
    <w:rsid w:val="000661D2"/>
    <w:rsid w:val="0006644B"/>
    <w:rsid w:val="00066EF1"/>
    <w:rsid w:val="00070696"/>
    <w:rsid w:val="00070DF9"/>
    <w:rsid w:val="00076C40"/>
    <w:rsid w:val="00082178"/>
    <w:rsid w:val="000910C8"/>
    <w:rsid w:val="000935E4"/>
    <w:rsid w:val="0009558C"/>
    <w:rsid w:val="000959D4"/>
    <w:rsid w:val="00095B21"/>
    <w:rsid w:val="000972F2"/>
    <w:rsid w:val="0009746A"/>
    <w:rsid w:val="000A1C34"/>
    <w:rsid w:val="000A2F70"/>
    <w:rsid w:val="000A4CE9"/>
    <w:rsid w:val="000A5EA2"/>
    <w:rsid w:val="000A66EC"/>
    <w:rsid w:val="000B02C4"/>
    <w:rsid w:val="000B1D16"/>
    <w:rsid w:val="000B2422"/>
    <w:rsid w:val="000B7EC6"/>
    <w:rsid w:val="000C02D8"/>
    <w:rsid w:val="000C2F3D"/>
    <w:rsid w:val="000C3F61"/>
    <w:rsid w:val="000C5A3F"/>
    <w:rsid w:val="000D5304"/>
    <w:rsid w:val="000D7DDB"/>
    <w:rsid w:val="000E5142"/>
    <w:rsid w:val="000E6A4D"/>
    <w:rsid w:val="000F028D"/>
    <w:rsid w:val="000F4ABB"/>
    <w:rsid w:val="001018B9"/>
    <w:rsid w:val="001039CE"/>
    <w:rsid w:val="00104A98"/>
    <w:rsid w:val="00105A2C"/>
    <w:rsid w:val="00105D99"/>
    <w:rsid w:val="00105F1F"/>
    <w:rsid w:val="00107716"/>
    <w:rsid w:val="001077EC"/>
    <w:rsid w:val="001111B6"/>
    <w:rsid w:val="001124E9"/>
    <w:rsid w:val="00112F53"/>
    <w:rsid w:val="001139EB"/>
    <w:rsid w:val="001150E0"/>
    <w:rsid w:val="00115E83"/>
    <w:rsid w:val="00116CE8"/>
    <w:rsid w:val="0011729D"/>
    <w:rsid w:val="00117541"/>
    <w:rsid w:val="0012164C"/>
    <w:rsid w:val="00123C27"/>
    <w:rsid w:val="00124720"/>
    <w:rsid w:val="001255A3"/>
    <w:rsid w:val="00125801"/>
    <w:rsid w:val="00127B75"/>
    <w:rsid w:val="00132782"/>
    <w:rsid w:val="00132A76"/>
    <w:rsid w:val="001332E8"/>
    <w:rsid w:val="00133667"/>
    <w:rsid w:val="0013415F"/>
    <w:rsid w:val="00137163"/>
    <w:rsid w:val="00142726"/>
    <w:rsid w:val="001514C1"/>
    <w:rsid w:val="001523AD"/>
    <w:rsid w:val="00153532"/>
    <w:rsid w:val="00154EEA"/>
    <w:rsid w:val="001556BA"/>
    <w:rsid w:val="00155B62"/>
    <w:rsid w:val="0015671E"/>
    <w:rsid w:val="00157CC5"/>
    <w:rsid w:val="001637A7"/>
    <w:rsid w:val="001715A1"/>
    <w:rsid w:val="001744EA"/>
    <w:rsid w:val="001763D8"/>
    <w:rsid w:val="00182872"/>
    <w:rsid w:val="0018524F"/>
    <w:rsid w:val="00185B59"/>
    <w:rsid w:val="00185CDA"/>
    <w:rsid w:val="0018729D"/>
    <w:rsid w:val="00187494"/>
    <w:rsid w:val="001913A0"/>
    <w:rsid w:val="00191ACE"/>
    <w:rsid w:val="00192029"/>
    <w:rsid w:val="00194A17"/>
    <w:rsid w:val="00195B41"/>
    <w:rsid w:val="001964AA"/>
    <w:rsid w:val="001A16C8"/>
    <w:rsid w:val="001A225B"/>
    <w:rsid w:val="001A2494"/>
    <w:rsid w:val="001A2FD5"/>
    <w:rsid w:val="001A3917"/>
    <w:rsid w:val="001A4978"/>
    <w:rsid w:val="001B198A"/>
    <w:rsid w:val="001B2E22"/>
    <w:rsid w:val="001B2E8E"/>
    <w:rsid w:val="001B482F"/>
    <w:rsid w:val="001B7121"/>
    <w:rsid w:val="001C121B"/>
    <w:rsid w:val="001C1DFD"/>
    <w:rsid w:val="001C40C4"/>
    <w:rsid w:val="001C43A9"/>
    <w:rsid w:val="001D0401"/>
    <w:rsid w:val="001D2C01"/>
    <w:rsid w:val="001D3C7B"/>
    <w:rsid w:val="001D5C7D"/>
    <w:rsid w:val="001D61AA"/>
    <w:rsid w:val="001D6BE8"/>
    <w:rsid w:val="001E0F31"/>
    <w:rsid w:val="001E1FD3"/>
    <w:rsid w:val="001E318A"/>
    <w:rsid w:val="001E4AF7"/>
    <w:rsid w:val="001E7BE2"/>
    <w:rsid w:val="001F02A3"/>
    <w:rsid w:val="001F36C7"/>
    <w:rsid w:val="001F36F9"/>
    <w:rsid w:val="001F42FD"/>
    <w:rsid w:val="001F6099"/>
    <w:rsid w:val="001F7240"/>
    <w:rsid w:val="00202699"/>
    <w:rsid w:val="002044AD"/>
    <w:rsid w:val="00207AA0"/>
    <w:rsid w:val="002102EE"/>
    <w:rsid w:val="00211795"/>
    <w:rsid w:val="00212592"/>
    <w:rsid w:val="00212837"/>
    <w:rsid w:val="00213D72"/>
    <w:rsid w:val="00215568"/>
    <w:rsid w:val="00217752"/>
    <w:rsid w:val="0022247A"/>
    <w:rsid w:val="00223DA5"/>
    <w:rsid w:val="00224672"/>
    <w:rsid w:val="00225E91"/>
    <w:rsid w:val="0023738F"/>
    <w:rsid w:val="00241377"/>
    <w:rsid w:val="00241844"/>
    <w:rsid w:val="00241AC6"/>
    <w:rsid w:val="002438D5"/>
    <w:rsid w:val="002450F7"/>
    <w:rsid w:val="002466C5"/>
    <w:rsid w:val="002552D9"/>
    <w:rsid w:val="00255D10"/>
    <w:rsid w:val="00255FE2"/>
    <w:rsid w:val="00263DA4"/>
    <w:rsid w:val="00263F4A"/>
    <w:rsid w:val="00267F12"/>
    <w:rsid w:val="00270B05"/>
    <w:rsid w:val="002721EC"/>
    <w:rsid w:val="002723FC"/>
    <w:rsid w:val="00272AFC"/>
    <w:rsid w:val="00274E9A"/>
    <w:rsid w:val="0027603B"/>
    <w:rsid w:val="0028120C"/>
    <w:rsid w:val="00282A60"/>
    <w:rsid w:val="00283984"/>
    <w:rsid w:val="00286AE0"/>
    <w:rsid w:val="00287C96"/>
    <w:rsid w:val="002A051C"/>
    <w:rsid w:val="002A14CB"/>
    <w:rsid w:val="002A14F3"/>
    <w:rsid w:val="002A2CAC"/>
    <w:rsid w:val="002A4455"/>
    <w:rsid w:val="002A57F3"/>
    <w:rsid w:val="002B03E1"/>
    <w:rsid w:val="002B1CD8"/>
    <w:rsid w:val="002B1DC3"/>
    <w:rsid w:val="002B2409"/>
    <w:rsid w:val="002B473D"/>
    <w:rsid w:val="002B5F27"/>
    <w:rsid w:val="002B6579"/>
    <w:rsid w:val="002B74A3"/>
    <w:rsid w:val="002C314D"/>
    <w:rsid w:val="002C3AF0"/>
    <w:rsid w:val="002C52FA"/>
    <w:rsid w:val="002C574B"/>
    <w:rsid w:val="002C6347"/>
    <w:rsid w:val="002D25E4"/>
    <w:rsid w:val="002D48F0"/>
    <w:rsid w:val="002D61C8"/>
    <w:rsid w:val="002E0B91"/>
    <w:rsid w:val="002E2D83"/>
    <w:rsid w:val="002E32BD"/>
    <w:rsid w:val="002E3E10"/>
    <w:rsid w:val="002E5CE2"/>
    <w:rsid w:val="002E792B"/>
    <w:rsid w:val="002F5C7E"/>
    <w:rsid w:val="002F5E4C"/>
    <w:rsid w:val="00300344"/>
    <w:rsid w:val="00306522"/>
    <w:rsid w:val="003104CA"/>
    <w:rsid w:val="003111A8"/>
    <w:rsid w:val="00315AD7"/>
    <w:rsid w:val="003167B1"/>
    <w:rsid w:val="003200B9"/>
    <w:rsid w:val="0032112D"/>
    <w:rsid w:val="00322CDD"/>
    <w:rsid w:val="003232F7"/>
    <w:rsid w:val="00323C36"/>
    <w:rsid w:val="00325B32"/>
    <w:rsid w:val="003300C6"/>
    <w:rsid w:val="00336E50"/>
    <w:rsid w:val="00337F00"/>
    <w:rsid w:val="00343C31"/>
    <w:rsid w:val="00345445"/>
    <w:rsid w:val="00351C9E"/>
    <w:rsid w:val="003527CB"/>
    <w:rsid w:val="00354E68"/>
    <w:rsid w:val="00363665"/>
    <w:rsid w:val="003709B9"/>
    <w:rsid w:val="003721C2"/>
    <w:rsid w:val="003730AB"/>
    <w:rsid w:val="00373DB5"/>
    <w:rsid w:val="00382876"/>
    <w:rsid w:val="00382E7D"/>
    <w:rsid w:val="00383B8B"/>
    <w:rsid w:val="00385D03"/>
    <w:rsid w:val="00387619"/>
    <w:rsid w:val="00387B7B"/>
    <w:rsid w:val="00392E54"/>
    <w:rsid w:val="003958E3"/>
    <w:rsid w:val="00395AB1"/>
    <w:rsid w:val="00395E20"/>
    <w:rsid w:val="0039610D"/>
    <w:rsid w:val="00396E46"/>
    <w:rsid w:val="003A10F9"/>
    <w:rsid w:val="003A16E0"/>
    <w:rsid w:val="003A4701"/>
    <w:rsid w:val="003A5502"/>
    <w:rsid w:val="003A5583"/>
    <w:rsid w:val="003B1BB2"/>
    <w:rsid w:val="003B1CE4"/>
    <w:rsid w:val="003B3822"/>
    <w:rsid w:val="003B470F"/>
    <w:rsid w:val="003C10F9"/>
    <w:rsid w:val="003C1EA1"/>
    <w:rsid w:val="003C2096"/>
    <w:rsid w:val="003D0105"/>
    <w:rsid w:val="003D0EF6"/>
    <w:rsid w:val="003D24BA"/>
    <w:rsid w:val="003D310F"/>
    <w:rsid w:val="003D3268"/>
    <w:rsid w:val="003D45F7"/>
    <w:rsid w:val="003D509F"/>
    <w:rsid w:val="003D638B"/>
    <w:rsid w:val="003E022D"/>
    <w:rsid w:val="003E12C8"/>
    <w:rsid w:val="003E1DDE"/>
    <w:rsid w:val="003E2679"/>
    <w:rsid w:val="003E28FA"/>
    <w:rsid w:val="003E31BF"/>
    <w:rsid w:val="003E3A47"/>
    <w:rsid w:val="003E43DB"/>
    <w:rsid w:val="003E6B8E"/>
    <w:rsid w:val="003F0272"/>
    <w:rsid w:val="003F3394"/>
    <w:rsid w:val="003F4BAD"/>
    <w:rsid w:val="003F5CFC"/>
    <w:rsid w:val="003F5DCD"/>
    <w:rsid w:val="003F6D49"/>
    <w:rsid w:val="003F726B"/>
    <w:rsid w:val="00401925"/>
    <w:rsid w:val="004021F5"/>
    <w:rsid w:val="004054C3"/>
    <w:rsid w:val="00405C89"/>
    <w:rsid w:val="00410910"/>
    <w:rsid w:val="004111E1"/>
    <w:rsid w:val="00411670"/>
    <w:rsid w:val="004128B1"/>
    <w:rsid w:val="00412D71"/>
    <w:rsid w:val="00416410"/>
    <w:rsid w:val="004203C9"/>
    <w:rsid w:val="004212D6"/>
    <w:rsid w:val="004235D4"/>
    <w:rsid w:val="00424A2A"/>
    <w:rsid w:val="00432134"/>
    <w:rsid w:val="00441F7B"/>
    <w:rsid w:val="00443B68"/>
    <w:rsid w:val="00445E81"/>
    <w:rsid w:val="00447323"/>
    <w:rsid w:val="00451813"/>
    <w:rsid w:val="0045189C"/>
    <w:rsid w:val="00454E5C"/>
    <w:rsid w:val="004551A6"/>
    <w:rsid w:val="0045668D"/>
    <w:rsid w:val="0045777C"/>
    <w:rsid w:val="00457FA3"/>
    <w:rsid w:val="004609C5"/>
    <w:rsid w:val="0046137B"/>
    <w:rsid w:val="00462211"/>
    <w:rsid w:val="00464AAA"/>
    <w:rsid w:val="00471C65"/>
    <w:rsid w:val="004725B7"/>
    <w:rsid w:val="004726D3"/>
    <w:rsid w:val="004726FC"/>
    <w:rsid w:val="004728B1"/>
    <w:rsid w:val="00474066"/>
    <w:rsid w:val="004745F4"/>
    <w:rsid w:val="00474E90"/>
    <w:rsid w:val="00476947"/>
    <w:rsid w:val="00477F55"/>
    <w:rsid w:val="00480BB2"/>
    <w:rsid w:val="00482E84"/>
    <w:rsid w:val="004964FA"/>
    <w:rsid w:val="004965A6"/>
    <w:rsid w:val="004973BC"/>
    <w:rsid w:val="004A1207"/>
    <w:rsid w:val="004A31E4"/>
    <w:rsid w:val="004A4E9B"/>
    <w:rsid w:val="004A72CF"/>
    <w:rsid w:val="004B0150"/>
    <w:rsid w:val="004B098A"/>
    <w:rsid w:val="004B0FD5"/>
    <w:rsid w:val="004B239D"/>
    <w:rsid w:val="004B3947"/>
    <w:rsid w:val="004B3BEE"/>
    <w:rsid w:val="004B4A17"/>
    <w:rsid w:val="004B600B"/>
    <w:rsid w:val="004B7836"/>
    <w:rsid w:val="004C0148"/>
    <w:rsid w:val="004C20BF"/>
    <w:rsid w:val="004C5F00"/>
    <w:rsid w:val="004C7156"/>
    <w:rsid w:val="004D2146"/>
    <w:rsid w:val="004D2560"/>
    <w:rsid w:val="004D48D6"/>
    <w:rsid w:val="004D5823"/>
    <w:rsid w:val="004D67C2"/>
    <w:rsid w:val="004D6858"/>
    <w:rsid w:val="004D740E"/>
    <w:rsid w:val="004E7F5E"/>
    <w:rsid w:val="004F647B"/>
    <w:rsid w:val="004F757D"/>
    <w:rsid w:val="005000E2"/>
    <w:rsid w:val="00500BC9"/>
    <w:rsid w:val="00503F5B"/>
    <w:rsid w:val="00505A7D"/>
    <w:rsid w:val="00511532"/>
    <w:rsid w:val="00512AE9"/>
    <w:rsid w:val="00513E6A"/>
    <w:rsid w:val="005153D6"/>
    <w:rsid w:val="00523AF8"/>
    <w:rsid w:val="005261AF"/>
    <w:rsid w:val="00526CD4"/>
    <w:rsid w:val="00527B2D"/>
    <w:rsid w:val="005338E0"/>
    <w:rsid w:val="00536993"/>
    <w:rsid w:val="00536A19"/>
    <w:rsid w:val="00542CEC"/>
    <w:rsid w:val="00550286"/>
    <w:rsid w:val="005510B6"/>
    <w:rsid w:val="00552317"/>
    <w:rsid w:val="00553B08"/>
    <w:rsid w:val="00553CF9"/>
    <w:rsid w:val="005568C9"/>
    <w:rsid w:val="0055707D"/>
    <w:rsid w:val="005573CC"/>
    <w:rsid w:val="005573EA"/>
    <w:rsid w:val="00557CC7"/>
    <w:rsid w:val="00560727"/>
    <w:rsid w:val="00563707"/>
    <w:rsid w:val="00563C5C"/>
    <w:rsid w:val="00563C70"/>
    <w:rsid w:val="00564638"/>
    <w:rsid w:val="00570C7B"/>
    <w:rsid w:val="00572D2D"/>
    <w:rsid w:val="00573E8D"/>
    <w:rsid w:val="005767AC"/>
    <w:rsid w:val="00576E44"/>
    <w:rsid w:val="00577211"/>
    <w:rsid w:val="00577BEB"/>
    <w:rsid w:val="005800E1"/>
    <w:rsid w:val="005867F8"/>
    <w:rsid w:val="00587DD3"/>
    <w:rsid w:val="00591F3B"/>
    <w:rsid w:val="0059274B"/>
    <w:rsid w:val="00593C43"/>
    <w:rsid w:val="0059673A"/>
    <w:rsid w:val="00597123"/>
    <w:rsid w:val="005A3217"/>
    <w:rsid w:val="005A3DC0"/>
    <w:rsid w:val="005A439E"/>
    <w:rsid w:val="005A5EAF"/>
    <w:rsid w:val="005A6291"/>
    <w:rsid w:val="005A7B2D"/>
    <w:rsid w:val="005A7B32"/>
    <w:rsid w:val="005A7E55"/>
    <w:rsid w:val="005B2D2B"/>
    <w:rsid w:val="005B3A2B"/>
    <w:rsid w:val="005B3AF7"/>
    <w:rsid w:val="005B4DB9"/>
    <w:rsid w:val="005B79F0"/>
    <w:rsid w:val="005C1AA6"/>
    <w:rsid w:val="005C225B"/>
    <w:rsid w:val="005C2953"/>
    <w:rsid w:val="005C514E"/>
    <w:rsid w:val="005C5A48"/>
    <w:rsid w:val="005D12C0"/>
    <w:rsid w:val="005D2F8E"/>
    <w:rsid w:val="005D511B"/>
    <w:rsid w:val="005D759C"/>
    <w:rsid w:val="005E21A1"/>
    <w:rsid w:val="005E2E35"/>
    <w:rsid w:val="005E44CA"/>
    <w:rsid w:val="005E4CE9"/>
    <w:rsid w:val="005E6257"/>
    <w:rsid w:val="005E6283"/>
    <w:rsid w:val="005E7789"/>
    <w:rsid w:val="005F005B"/>
    <w:rsid w:val="005F0B97"/>
    <w:rsid w:val="005F0C2D"/>
    <w:rsid w:val="005F2CDB"/>
    <w:rsid w:val="005F3AD5"/>
    <w:rsid w:val="005F4EA1"/>
    <w:rsid w:val="005F5615"/>
    <w:rsid w:val="005F7677"/>
    <w:rsid w:val="005F7819"/>
    <w:rsid w:val="00601A1A"/>
    <w:rsid w:val="00602232"/>
    <w:rsid w:val="00602E6C"/>
    <w:rsid w:val="00606DFD"/>
    <w:rsid w:val="0060724A"/>
    <w:rsid w:val="006107F8"/>
    <w:rsid w:val="006124E3"/>
    <w:rsid w:val="006239B9"/>
    <w:rsid w:val="006245D3"/>
    <w:rsid w:val="00625146"/>
    <w:rsid w:val="00625245"/>
    <w:rsid w:val="0062573D"/>
    <w:rsid w:val="00625F3C"/>
    <w:rsid w:val="006303A6"/>
    <w:rsid w:val="00631427"/>
    <w:rsid w:val="00632013"/>
    <w:rsid w:val="00632731"/>
    <w:rsid w:val="0063381B"/>
    <w:rsid w:val="0063506C"/>
    <w:rsid w:val="006367D6"/>
    <w:rsid w:val="00636E05"/>
    <w:rsid w:val="00640A8B"/>
    <w:rsid w:val="006412F1"/>
    <w:rsid w:val="00641E76"/>
    <w:rsid w:val="006424FA"/>
    <w:rsid w:val="00642A86"/>
    <w:rsid w:val="00644D45"/>
    <w:rsid w:val="00647D6F"/>
    <w:rsid w:val="00647F17"/>
    <w:rsid w:val="006505A0"/>
    <w:rsid w:val="00655269"/>
    <w:rsid w:val="006564E0"/>
    <w:rsid w:val="00657B60"/>
    <w:rsid w:val="00657E97"/>
    <w:rsid w:val="00662658"/>
    <w:rsid w:val="00662961"/>
    <w:rsid w:val="00666590"/>
    <w:rsid w:val="00667819"/>
    <w:rsid w:val="00670CCB"/>
    <w:rsid w:val="006719A0"/>
    <w:rsid w:val="00671A34"/>
    <w:rsid w:val="0067268F"/>
    <w:rsid w:val="006768AF"/>
    <w:rsid w:val="006774DD"/>
    <w:rsid w:val="00681BFE"/>
    <w:rsid w:val="00684A14"/>
    <w:rsid w:val="006866FE"/>
    <w:rsid w:val="00687416"/>
    <w:rsid w:val="00687567"/>
    <w:rsid w:val="00691797"/>
    <w:rsid w:val="00696503"/>
    <w:rsid w:val="006A0282"/>
    <w:rsid w:val="006A331F"/>
    <w:rsid w:val="006A3471"/>
    <w:rsid w:val="006A464E"/>
    <w:rsid w:val="006A4E98"/>
    <w:rsid w:val="006A5C33"/>
    <w:rsid w:val="006A5C87"/>
    <w:rsid w:val="006A6FEA"/>
    <w:rsid w:val="006A736C"/>
    <w:rsid w:val="006A7D90"/>
    <w:rsid w:val="006B0521"/>
    <w:rsid w:val="006B0EA8"/>
    <w:rsid w:val="006B4AFB"/>
    <w:rsid w:val="006B5440"/>
    <w:rsid w:val="006B5450"/>
    <w:rsid w:val="006B5793"/>
    <w:rsid w:val="006B6E82"/>
    <w:rsid w:val="006B7631"/>
    <w:rsid w:val="006C19E3"/>
    <w:rsid w:val="006C2017"/>
    <w:rsid w:val="006C4095"/>
    <w:rsid w:val="006C4AAA"/>
    <w:rsid w:val="006C7695"/>
    <w:rsid w:val="006D489C"/>
    <w:rsid w:val="006D6A46"/>
    <w:rsid w:val="006D7E6A"/>
    <w:rsid w:val="006E0229"/>
    <w:rsid w:val="006E4E65"/>
    <w:rsid w:val="006E54B7"/>
    <w:rsid w:val="006F0112"/>
    <w:rsid w:val="006F5B4E"/>
    <w:rsid w:val="00703979"/>
    <w:rsid w:val="00703C82"/>
    <w:rsid w:val="00707D69"/>
    <w:rsid w:val="007103B3"/>
    <w:rsid w:val="0071601A"/>
    <w:rsid w:val="007162C5"/>
    <w:rsid w:val="007174DF"/>
    <w:rsid w:val="00723E5B"/>
    <w:rsid w:val="007242F3"/>
    <w:rsid w:val="00724CDB"/>
    <w:rsid w:val="00725061"/>
    <w:rsid w:val="007266BC"/>
    <w:rsid w:val="00733379"/>
    <w:rsid w:val="00735BE5"/>
    <w:rsid w:val="00736BF4"/>
    <w:rsid w:val="00740B46"/>
    <w:rsid w:val="007412F0"/>
    <w:rsid w:val="00743062"/>
    <w:rsid w:val="00743D27"/>
    <w:rsid w:val="00743E79"/>
    <w:rsid w:val="00745296"/>
    <w:rsid w:val="00745A3C"/>
    <w:rsid w:val="00745BA1"/>
    <w:rsid w:val="00750292"/>
    <w:rsid w:val="007518EB"/>
    <w:rsid w:val="00753214"/>
    <w:rsid w:val="00756184"/>
    <w:rsid w:val="00756199"/>
    <w:rsid w:val="00760EE7"/>
    <w:rsid w:val="00761AA5"/>
    <w:rsid w:val="00764B0A"/>
    <w:rsid w:val="00764F86"/>
    <w:rsid w:val="00773CF2"/>
    <w:rsid w:val="007800C8"/>
    <w:rsid w:val="00783B3E"/>
    <w:rsid w:val="0078695D"/>
    <w:rsid w:val="00793266"/>
    <w:rsid w:val="0079356F"/>
    <w:rsid w:val="00793F1C"/>
    <w:rsid w:val="0079419D"/>
    <w:rsid w:val="00795B9D"/>
    <w:rsid w:val="00797B98"/>
    <w:rsid w:val="00797BD8"/>
    <w:rsid w:val="007A0B77"/>
    <w:rsid w:val="007A4BAE"/>
    <w:rsid w:val="007B0E13"/>
    <w:rsid w:val="007B207A"/>
    <w:rsid w:val="007B39E8"/>
    <w:rsid w:val="007B4984"/>
    <w:rsid w:val="007B627D"/>
    <w:rsid w:val="007C0907"/>
    <w:rsid w:val="007C2BE3"/>
    <w:rsid w:val="007C5E05"/>
    <w:rsid w:val="007C76E2"/>
    <w:rsid w:val="007C76E9"/>
    <w:rsid w:val="007C7E25"/>
    <w:rsid w:val="007D05F8"/>
    <w:rsid w:val="007D3622"/>
    <w:rsid w:val="007D4958"/>
    <w:rsid w:val="007D799D"/>
    <w:rsid w:val="007E0820"/>
    <w:rsid w:val="007E1481"/>
    <w:rsid w:val="007E2984"/>
    <w:rsid w:val="007E2FEE"/>
    <w:rsid w:val="007E3FDD"/>
    <w:rsid w:val="007E4DC6"/>
    <w:rsid w:val="007F320D"/>
    <w:rsid w:val="007F4F55"/>
    <w:rsid w:val="007F7B63"/>
    <w:rsid w:val="0080127D"/>
    <w:rsid w:val="0080179E"/>
    <w:rsid w:val="00802933"/>
    <w:rsid w:val="00805C16"/>
    <w:rsid w:val="00806A94"/>
    <w:rsid w:val="00806DE2"/>
    <w:rsid w:val="00807F4A"/>
    <w:rsid w:val="008125C9"/>
    <w:rsid w:val="00812EA2"/>
    <w:rsid w:val="0081468D"/>
    <w:rsid w:val="00816DC2"/>
    <w:rsid w:val="00820105"/>
    <w:rsid w:val="008216C7"/>
    <w:rsid w:val="0082701E"/>
    <w:rsid w:val="00832D31"/>
    <w:rsid w:val="00835E03"/>
    <w:rsid w:val="00845046"/>
    <w:rsid w:val="008466EF"/>
    <w:rsid w:val="00846E0A"/>
    <w:rsid w:val="008477FD"/>
    <w:rsid w:val="00851423"/>
    <w:rsid w:val="00852861"/>
    <w:rsid w:val="00853E26"/>
    <w:rsid w:val="0085408D"/>
    <w:rsid w:val="008550E1"/>
    <w:rsid w:val="00855AB2"/>
    <w:rsid w:val="00856272"/>
    <w:rsid w:val="00860036"/>
    <w:rsid w:val="008601B6"/>
    <w:rsid w:val="00862575"/>
    <w:rsid w:val="0086345F"/>
    <w:rsid w:val="00863D84"/>
    <w:rsid w:val="00864037"/>
    <w:rsid w:val="00865ABF"/>
    <w:rsid w:val="00867EB9"/>
    <w:rsid w:val="008700D8"/>
    <w:rsid w:val="00870D46"/>
    <w:rsid w:val="00883986"/>
    <w:rsid w:val="00883C47"/>
    <w:rsid w:val="00883F33"/>
    <w:rsid w:val="0088402A"/>
    <w:rsid w:val="00891F67"/>
    <w:rsid w:val="0089289A"/>
    <w:rsid w:val="00896171"/>
    <w:rsid w:val="008A2AC4"/>
    <w:rsid w:val="008A52B5"/>
    <w:rsid w:val="008B0C0D"/>
    <w:rsid w:val="008B44F1"/>
    <w:rsid w:val="008B7C7A"/>
    <w:rsid w:val="008C0749"/>
    <w:rsid w:val="008C14D8"/>
    <w:rsid w:val="008C17E9"/>
    <w:rsid w:val="008C555A"/>
    <w:rsid w:val="008D53ED"/>
    <w:rsid w:val="008E07AF"/>
    <w:rsid w:val="008E1E32"/>
    <w:rsid w:val="008E317B"/>
    <w:rsid w:val="008E4793"/>
    <w:rsid w:val="008E515F"/>
    <w:rsid w:val="008E6517"/>
    <w:rsid w:val="008E792D"/>
    <w:rsid w:val="008F3457"/>
    <w:rsid w:val="008F6F5A"/>
    <w:rsid w:val="008F7E82"/>
    <w:rsid w:val="00900139"/>
    <w:rsid w:val="00900A02"/>
    <w:rsid w:val="00907A84"/>
    <w:rsid w:val="00907EEA"/>
    <w:rsid w:val="009132AA"/>
    <w:rsid w:val="00916C69"/>
    <w:rsid w:val="0092218E"/>
    <w:rsid w:val="00922739"/>
    <w:rsid w:val="009245A0"/>
    <w:rsid w:val="0092592F"/>
    <w:rsid w:val="009302C8"/>
    <w:rsid w:val="009305CA"/>
    <w:rsid w:val="00931502"/>
    <w:rsid w:val="00931749"/>
    <w:rsid w:val="0093300A"/>
    <w:rsid w:val="00933BBF"/>
    <w:rsid w:val="00933C75"/>
    <w:rsid w:val="00933D39"/>
    <w:rsid w:val="00934ABB"/>
    <w:rsid w:val="00935698"/>
    <w:rsid w:val="00936C28"/>
    <w:rsid w:val="00937229"/>
    <w:rsid w:val="009408DC"/>
    <w:rsid w:val="00942357"/>
    <w:rsid w:val="0094499A"/>
    <w:rsid w:val="00947326"/>
    <w:rsid w:val="00947A1C"/>
    <w:rsid w:val="00950828"/>
    <w:rsid w:val="009527E6"/>
    <w:rsid w:val="0095351C"/>
    <w:rsid w:val="00953A5E"/>
    <w:rsid w:val="0095425A"/>
    <w:rsid w:val="009548F8"/>
    <w:rsid w:val="00956F41"/>
    <w:rsid w:val="00957CAB"/>
    <w:rsid w:val="00957EFD"/>
    <w:rsid w:val="009602E7"/>
    <w:rsid w:val="009614B5"/>
    <w:rsid w:val="009624C4"/>
    <w:rsid w:val="0096444E"/>
    <w:rsid w:val="00964F1C"/>
    <w:rsid w:val="00965294"/>
    <w:rsid w:val="0096589E"/>
    <w:rsid w:val="00966E1A"/>
    <w:rsid w:val="00967415"/>
    <w:rsid w:val="00971126"/>
    <w:rsid w:val="0097449D"/>
    <w:rsid w:val="0097720F"/>
    <w:rsid w:val="00980287"/>
    <w:rsid w:val="0098369D"/>
    <w:rsid w:val="0098642C"/>
    <w:rsid w:val="00991B70"/>
    <w:rsid w:val="009920C7"/>
    <w:rsid w:val="009946E0"/>
    <w:rsid w:val="00995C14"/>
    <w:rsid w:val="00995D76"/>
    <w:rsid w:val="009976B0"/>
    <w:rsid w:val="009A03B1"/>
    <w:rsid w:val="009A0426"/>
    <w:rsid w:val="009A1FE3"/>
    <w:rsid w:val="009A2BD8"/>
    <w:rsid w:val="009A67E7"/>
    <w:rsid w:val="009A684E"/>
    <w:rsid w:val="009B035F"/>
    <w:rsid w:val="009B208A"/>
    <w:rsid w:val="009B3BF3"/>
    <w:rsid w:val="009B7082"/>
    <w:rsid w:val="009B7CA0"/>
    <w:rsid w:val="009C0153"/>
    <w:rsid w:val="009C2B1E"/>
    <w:rsid w:val="009C2C9D"/>
    <w:rsid w:val="009C3057"/>
    <w:rsid w:val="009D39F9"/>
    <w:rsid w:val="009D6FAB"/>
    <w:rsid w:val="009E10FD"/>
    <w:rsid w:val="009E38C9"/>
    <w:rsid w:val="009E6C44"/>
    <w:rsid w:val="009E7A38"/>
    <w:rsid w:val="009F073F"/>
    <w:rsid w:val="009F13C1"/>
    <w:rsid w:val="009F1CAF"/>
    <w:rsid w:val="009F4DC3"/>
    <w:rsid w:val="009F7531"/>
    <w:rsid w:val="009F7ED4"/>
    <w:rsid w:val="00A0051F"/>
    <w:rsid w:val="00A02880"/>
    <w:rsid w:val="00A03677"/>
    <w:rsid w:val="00A03C35"/>
    <w:rsid w:val="00A0408C"/>
    <w:rsid w:val="00A0487D"/>
    <w:rsid w:val="00A06866"/>
    <w:rsid w:val="00A07626"/>
    <w:rsid w:val="00A07B36"/>
    <w:rsid w:val="00A102A1"/>
    <w:rsid w:val="00A110F1"/>
    <w:rsid w:val="00A125B2"/>
    <w:rsid w:val="00A128A9"/>
    <w:rsid w:val="00A13C77"/>
    <w:rsid w:val="00A1521A"/>
    <w:rsid w:val="00A2163B"/>
    <w:rsid w:val="00A21EA2"/>
    <w:rsid w:val="00A22240"/>
    <w:rsid w:val="00A22880"/>
    <w:rsid w:val="00A260C6"/>
    <w:rsid w:val="00A27755"/>
    <w:rsid w:val="00A31739"/>
    <w:rsid w:val="00A321EB"/>
    <w:rsid w:val="00A33DB5"/>
    <w:rsid w:val="00A37156"/>
    <w:rsid w:val="00A37790"/>
    <w:rsid w:val="00A413D6"/>
    <w:rsid w:val="00A41F00"/>
    <w:rsid w:val="00A427F4"/>
    <w:rsid w:val="00A4559B"/>
    <w:rsid w:val="00A4615F"/>
    <w:rsid w:val="00A538D5"/>
    <w:rsid w:val="00A62353"/>
    <w:rsid w:val="00A62C81"/>
    <w:rsid w:val="00A62DCF"/>
    <w:rsid w:val="00A62FF2"/>
    <w:rsid w:val="00A63075"/>
    <w:rsid w:val="00A6417A"/>
    <w:rsid w:val="00A641D3"/>
    <w:rsid w:val="00A70D61"/>
    <w:rsid w:val="00A70DB1"/>
    <w:rsid w:val="00A71F77"/>
    <w:rsid w:val="00A762A2"/>
    <w:rsid w:val="00A84B39"/>
    <w:rsid w:val="00A85668"/>
    <w:rsid w:val="00A86371"/>
    <w:rsid w:val="00A86E7A"/>
    <w:rsid w:val="00A90320"/>
    <w:rsid w:val="00A91A21"/>
    <w:rsid w:val="00A929C2"/>
    <w:rsid w:val="00A97119"/>
    <w:rsid w:val="00A97A65"/>
    <w:rsid w:val="00AA00EA"/>
    <w:rsid w:val="00AA13C5"/>
    <w:rsid w:val="00AA285B"/>
    <w:rsid w:val="00AA5315"/>
    <w:rsid w:val="00AA7354"/>
    <w:rsid w:val="00AB1547"/>
    <w:rsid w:val="00AB35B9"/>
    <w:rsid w:val="00AB6D54"/>
    <w:rsid w:val="00AC089E"/>
    <w:rsid w:val="00AC0A15"/>
    <w:rsid w:val="00AC1FCE"/>
    <w:rsid w:val="00AC265D"/>
    <w:rsid w:val="00AC5788"/>
    <w:rsid w:val="00AC5BC9"/>
    <w:rsid w:val="00AC717F"/>
    <w:rsid w:val="00AD1032"/>
    <w:rsid w:val="00AD232A"/>
    <w:rsid w:val="00AD3B50"/>
    <w:rsid w:val="00AD4186"/>
    <w:rsid w:val="00AD4C01"/>
    <w:rsid w:val="00AD4F6B"/>
    <w:rsid w:val="00AD59CE"/>
    <w:rsid w:val="00AD5F4E"/>
    <w:rsid w:val="00AD6EA4"/>
    <w:rsid w:val="00AE0EA3"/>
    <w:rsid w:val="00AE3112"/>
    <w:rsid w:val="00AE4C0E"/>
    <w:rsid w:val="00AE59A1"/>
    <w:rsid w:val="00AF0E62"/>
    <w:rsid w:val="00AF2F79"/>
    <w:rsid w:val="00AF4502"/>
    <w:rsid w:val="00AF7B32"/>
    <w:rsid w:val="00B05FA0"/>
    <w:rsid w:val="00B064E5"/>
    <w:rsid w:val="00B06528"/>
    <w:rsid w:val="00B06D63"/>
    <w:rsid w:val="00B1118A"/>
    <w:rsid w:val="00B13D7C"/>
    <w:rsid w:val="00B14117"/>
    <w:rsid w:val="00B15EFC"/>
    <w:rsid w:val="00B16392"/>
    <w:rsid w:val="00B163EA"/>
    <w:rsid w:val="00B169AA"/>
    <w:rsid w:val="00B20969"/>
    <w:rsid w:val="00B20BE7"/>
    <w:rsid w:val="00B259CD"/>
    <w:rsid w:val="00B268E7"/>
    <w:rsid w:val="00B30E68"/>
    <w:rsid w:val="00B31F17"/>
    <w:rsid w:val="00B31F8F"/>
    <w:rsid w:val="00B330F2"/>
    <w:rsid w:val="00B338F0"/>
    <w:rsid w:val="00B365A0"/>
    <w:rsid w:val="00B41100"/>
    <w:rsid w:val="00B43080"/>
    <w:rsid w:val="00B44064"/>
    <w:rsid w:val="00B44DFC"/>
    <w:rsid w:val="00B45DF0"/>
    <w:rsid w:val="00B45FF8"/>
    <w:rsid w:val="00B50479"/>
    <w:rsid w:val="00B52B3C"/>
    <w:rsid w:val="00B54726"/>
    <w:rsid w:val="00B558C0"/>
    <w:rsid w:val="00B5712C"/>
    <w:rsid w:val="00B57493"/>
    <w:rsid w:val="00B6070A"/>
    <w:rsid w:val="00B61FEA"/>
    <w:rsid w:val="00B66A6B"/>
    <w:rsid w:val="00B711FD"/>
    <w:rsid w:val="00B748DF"/>
    <w:rsid w:val="00B74962"/>
    <w:rsid w:val="00B752A0"/>
    <w:rsid w:val="00B814D9"/>
    <w:rsid w:val="00B81F10"/>
    <w:rsid w:val="00B84AD9"/>
    <w:rsid w:val="00B9057B"/>
    <w:rsid w:val="00B90587"/>
    <w:rsid w:val="00B90B66"/>
    <w:rsid w:val="00B948CB"/>
    <w:rsid w:val="00B97482"/>
    <w:rsid w:val="00BA10DC"/>
    <w:rsid w:val="00BA31A3"/>
    <w:rsid w:val="00BA53D3"/>
    <w:rsid w:val="00BA581A"/>
    <w:rsid w:val="00BA6712"/>
    <w:rsid w:val="00BB1671"/>
    <w:rsid w:val="00BB3F24"/>
    <w:rsid w:val="00BB51BC"/>
    <w:rsid w:val="00BB745F"/>
    <w:rsid w:val="00BB797F"/>
    <w:rsid w:val="00BB7BC1"/>
    <w:rsid w:val="00BB7CF3"/>
    <w:rsid w:val="00BC1309"/>
    <w:rsid w:val="00BC15CF"/>
    <w:rsid w:val="00BC1801"/>
    <w:rsid w:val="00BC2724"/>
    <w:rsid w:val="00BC5193"/>
    <w:rsid w:val="00BE1B59"/>
    <w:rsid w:val="00BE7409"/>
    <w:rsid w:val="00BF080D"/>
    <w:rsid w:val="00BF1BF1"/>
    <w:rsid w:val="00BF3E6F"/>
    <w:rsid w:val="00BF4C31"/>
    <w:rsid w:val="00BF4ECB"/>
    <w:rsid w:val="00BF6ABB"/>
    <w:rsid w:val="00C0008F"/>
    <w:rsid w:val="00C051BC"/>
    <w:rsid w:val="00C05A02"/>
    <w:rsid w:val="00C0765C"/>
    <w:rsid w:val="00C078A9"/>
    <w:rsid w:val="00C07CED"/>
    <w:rsid w:val="00C07F7F"/>
    <w:rsid w:val="00C10B81"/>
    <w:rsid w:val="00C13A9F"/>
    <w:rsid w:val="00C16DB7"/>
    <w:rsid w:val="00C224F1"/>
    <w:rsid w:val="00C22E99"/>
    <w:rsid w:val="00C27A47"/>
    <w:rsid w:val="00C27DB2"/>
    <w:rsid w:val="00C31396"/>
    <w:rsid w:val="00C331FF"/>
    <w:rsid w:val="00C40678"/>
    <w:rsid w:val="00C42B6A"/>
    <w:rsid w:val="00C474BF"/>
    <w:rsid w:val="00C50A55"/>
    <w:rsid w:val="00C50DD3"/>
    <w:rsid w:val="00C516CB"/>
    <w:rsid w:val="00C52A98"/>
    <w:rsid w:val="00C534E3"/>
    <w:rsid w:val="00C53ED0"/>
    <w:rsid w:val="00C55F02"/>
    <w:rsid w:val="00C56725"/>
    <w:rsid w:val="00C57844"/>
    <w:rsid w:val="00C6345B"/>
    <w:rsid w:val="00C63A1C"/>
    <w:rsid w:val="00C63D2F"/>
    <w:rsid w:val="00C64E71"/>
    <w:rsid w:val="00C65677"/>
    <w:rsid w:val="00C71308"/>
    <w:rsid w:val="00C73C68"/>
    <w:rsid w:val="00C74CEC"/>
    <w:rsid w:val="00C74EF3"/>
    <w:rsid w:val="00C7715C"/>
    <w:rsid w:val="00C87404"/>
    <w:rsid w:val="00C91FDA"/>
    <w:rsid w:val="00C93B16"/>
    <w:rsid w:val="00C95272"/>
    <w:rsid w:val="00C96ABC"/>
    <w:rsid w:val="00CA0667"/>
    <w:rsid w:val="00CA0D15"/>
    <w:rsid w:val="00CA4DF8"/>
    <w:rsid w:val="00CA6F6F"/>
    <w:rsid w:val="00CA7D91"/>
    <w:rsid w:val="00CB20CB"/>
    <w:rsid w:val="00CB2D85"/>
    <w:rsid w:val="00CB3A6B"/>
    <w:rsid w:val="00CB65C5"/>
    <w:rsid w:val="00CC1BD5"/>
    <w:rsid w:val="00CC2473"/>
    <w:rsid w:val="00CC3C07"/>
    <w:rsid w:val="00CC4C4A"/>
    <w:rsid w:val="00CC6AD7"/>
    <w:rsid w:val="00CC76A6"/>
    <w:rsid w:val="00CD3413"/>
    <w:rsid w:val="00CD41AE"/>
    <w:rsid w:val="00CD46FE"/>
    <w:rsid w:val="00CD5595"/>
    <w:rsid w:val="00CD6148"/>
    <w:rsid w:val="00CE0F04"/>
    <w:rsid w:val="00CE0F4A"/>
    <w:rsid w:val="00CE2ADE"/>
    <w:rsid w:val="00CE2F67"/>
    <w:rsid w:val="00CE3DE4"/>
    <w:rsid w:val="00CE4CEE"/>
    <w:rsid w:val="00CE6F4E"/>
    <w:rsid w:val="00CE7C98"/>
    <w:rsid w:val="00CF3A82"/>
    <w:rsid w:val="00CF679E"/>
    <w:rsid w:val="00CF7834"/>
    <w:rsid w:val="00D01F34"/>
    <w:rsid w:val="00D05928"/>
    <w:rsid w:val="00D05B4B"/>
    <w:rsid w:val="00D065E6"/>
    <w:rsid w:val="00D07B4D"/>
    <w:rsid w:val="00D22A75"/>
    <w:rsid w:val="00D2304B"/>
    <w:rsid w:val="00D2600C"/>
    <w:rsid w:val="00D26D98"/>
    <w:rsid w:val="00D277CF"/>
    <w:rsid w:val="00D3191D"/>
    <w:rsid w:val="00D34076"/>
    <w:rsid w:val="00D347CB"/>
    <w:rsid w:val="00D348DF"/>
    <w:rsid w:val="00D35DB6"/>
    <w:rsid w:val="00D36E0A"/>
    <w:rsid w:val="00D42C42"/>
    <w:rsid w:val="00D42DB4"/>
    <w:rsid w:val="00D42F0E"/>
    <w:rsid w:val="00D4517D"/>
    <w:rsid w:val="00D46744"/>
    <w:rsid w:val="00D47085"/>
    <w:rsid w:val="00D51FF0"/>
    <w:rsid w:val="00D53CB3"/>
    <w:rsid w:val="00D57301"/>
    <w:rsid w:val="00D57FB4"/>
    <w:rsid w:val="00D61C2A"/>
    <w:rsid w:val="00D63899"/>
    <w:rsid w:val="00D6495F"/>
    <w:rsid w:val="00D71617"/>
    <w:rsid w:val="00D77430"/>
    <w:rsid w:val="00D83EA5"/>
    <w:rsid w:val="00D847A2"/>
    <w:rsid w:val="00D86CC2"/>
    <w:rsid w:val="00D90E1F"/>
    <w:rsid w:val="00D96B8B"/>
    <w:rsid w:val="00DA6CC3"/>
    <w:rsid w:val="00DA7D83"/>
    <w:rsid w:val="00DB1082"/>
    <w:rsid w:val="00DC2083"/>
    <w:rsid w:val="00DC2742"/>
    <w:rsid w:val="00DC48BC"/>
    <w:rsid w:val="00DC539B"/>
    <w:rsid w:val="00DC6E37"/>
    <w:rsid w:val="00DC75FA"/>
    <w:rsid w:val="00DC7A21"/>
    <w:rsid w:val="00DD2911"/>
    <w:rsid w:val="00DD3B19"/>
    <w:rsid w:val="00DD4371"/>
    <w:rsid w:val="00DD46A4"/>
    <w:rsid w:val="00DD5AB6"/>
    <w:rsid w:val="00DE12E3"/>
    <w:rsid w:val="00DE1799"/>
    <w:rsid w:val="00DE1CCE"/>
    <w:rsid w:val="00DE6DE2"/>
    <w:rsid w:val="00DF13D2"/>
    <w:rsid w:val="00DF164D"/>
    <w:rsid w:val="00DF23F4"/>
    <w:rsid w:val="00DF2B03"/>
    <w:rsid w:val="00E006CF"/>
    <w:rsid w:val="00E00FE3"/>
    <w:rsid w:val="00E018F9"/>
    <w:rsid w:val="00E04501"/>
    <w:rsid w:val="00E05947"/>
    <w:rsid w:val="00E070E2"/>
    <w:rsid w:val="00E07509"/>
    <w:rsid w:val="00E117D0"/>
    <w:rsid w:val="00E11F89"/>
    <w:rsid w:val="00E12758"/>
    <w:rsid w:val="00E12773"/>
    <w:rsid w:val="00E13A82"/>
    <w:rsid w:val="00E13C25"/>
    <w:rsid w:val="00E13F50"/>
    <w:rsid w:val="00E203B7"/>
    <w:rsid w:val="00E20FEE"/>
    <w:rsid w:val="00E21879"/>
    <w:rsid w:val="00E30405"/>
    <w:rsid w:val="00E31053"/>
    <w:rsid w:val="00E31A18"/>
    <w:rsid w:val="00E31EF2"/>
    <w:rsid w:val="00E344BE"/>
    <w:rsid w:val="00E37489"/>
    <w:rsid w:val="00E40D38"/>
    <w:rsid w:val="00E45FC8"/>
    <w:rsid w:val="00E4737C"/>
    <w:rsid w:val="00E47819"/>
    <w:rsid w:val="00E5018B"/>
    <w:rsid w:val="00E50F99"/>
    <w:rsid w:val="00E54A92"/>
    <w:rsid w:val="00E54AE0"/>
    <w:rsid w:val="00E57423"/>
    <w:rsid w:val="00E57B24"/>
    <w:rsid w:val="00E63B75"/>
    <w:rsid w:val="00E6483F"/>
    <w:rsid w:val="00E662CE"/>
    <w:rsid w:val="00E700AC"/>
    <w:rsid w:val="00E703B4"/>
    <w:rsid w:val="00E74439"/>
    <w:rsid w:val="00E74A51"/>
    <w:rsid w:val="00E757A7"/>
    <w:rsid w:val="00E771D3"/>
    <w:rsid w:val="00E8009F"/>
    <w:rsid w:val="00E82347"/>
    <w:rsid w:val="00E84579"/>
    <w:rsid w:val="00E84AA7"/>
    <w:rsid w:val="00E85EAF"/>
    <w:rsid w:val="00E9094B"/>
    <w:rsid w:val="00E90A1F"/>
    <w:rsid w:val="00E91D0F"/>
    <w:rsid w:val="00E92864"/>
    <w:rsid w:val="00E946C2"/>
    <w:rsid w:val="00E958E5"/>
    <w:rsid w:val="00EA05BC"/>
    <w:rsid w:val="00EA1471"/>
    <w:rsid w:val="00EA16A4"/>
    <w:rsid w:val="00EA1A76"/>
    <w:rsid w:val="00EA333D"/>
    <w:rsid w:val="00EA4A46"/>
    <w:rsid w:val="00EA5A9E"/>
    <w:rsid w:val="00EA7DED"/>
    <w:rsid w:val="00EB02F9"/>
    <w:rsid w:val="00EB1621"/>
    <w:rsid w:val="00EB312F"/>
    <w:rsid w:val="00EB51D7"/>
    <w:rsid w:val="00EB5A1B"/>
    <w:rsid w:val="00EB5E4B"/>
    <w:rsid w:val="00EB6F88"/>
    <w:rsid w:val="00EC265F"/>
    <w:rsid w:val="00EC2ECE"/>
    <w:rsid w:val="00EC52EF"/>
    <w:rsid w:val="00EC698D"/>
    <w:rsid w:val="00ED442A"/>
    <w:rsid w:val="00ED6808"/>
    <w:rsid w:val="00EE0097"/>
    <w:rsid w:val="00EE17D7"/>
    <w:rsid w:val="00EE44AB"/>
    <w:rsid w:val="00EE765C"/>
    <w:rsid w:val="00EF0594"/>
    <w:rsid w:val="00EF0E77"/>
    <w:rsid w:val="00EF32F1"/>
    <w:rsid w:val="00EF6811"/>
    <w:rsid w:val="00EF6E4B"/>
    <w:rsid w:val="00F03B2E"/>
    <w:rsid w:val="00F05592"/>
    <w:rsid w:val="00F05F9B"/>
    <w:rsid w:val="00F067B9"/>
    <w:rsid w:val="00F07277"/>
    <w:rsid w:val="00F14B56"/>
    <w:rsid w:val="00F2346F"/>
    <w:rsid w:val="00F24339"/>
    <w:rsid w:val="00F24EDF"/>
    <w:rsid w:val="00F25D01"/>
    <w:rsid w:val="00F30484"/>
    <w:rsid w:val="00F3049B"/>
    <w:rsid w:val="00F30C1E"/>
    <w:rsid w:val="00F30FC2"/>
    <w:rsid w:val="00F314E1"/>
    <w:rsid w:val="00F3192C"/>
    <w:rsid w:val="00F32503"/>
    <w:rsid w:val="00F32874"/>
    <w:rsid w:val="00F34321"/>
    <w:rsid w:val="00F35649"/>
    <w:rsid w:val="00F37A79"/>
    <w:rsid w:val="00F40FF6"/>
    <w:rsid w:val="00F41DD3"/>
    <w:rsid w:val="00F439D1"/>
    <w:rsid w:val="00F43BC6"/>
    <w:rsid w:val="00F46FBA"/>
    <w:rsid w:val="00F541B1"/>
    <w:rsid w:val="00F5421C"/>
    <w:rsid w:val="00F542A0"/>
    <w:rsid w:val="00F54A15"/>
    <w:rsid w:val="00F553A1"/>
    <w:rsid w:val="00F60726"/>
    <w:rsid w:val="00F611B8"/>
    <w:rsid w:val="00F63BC3"/>
    <w:rsid w:val="00F66767"/>
    <w:rsid w:val="00F70373"/>
    <w:rsid w:val="00F72468"/>
    <w:rsid w:val="00F72536"/>
    <w:rsid w:val="00F74DA0"/>
    <w:rsid w:val="00F7530E"/>
    <w:rsid w:val="00F768F6"/>
    <w:rsid w:val="00F7728E"/>
    <w:rsid w:val="00F77851"/>
    <w:rsid w:val="00F8038A"/>
    <w:rsid w:val="00F85A44"/>
    <w:rsid w:val="00F87A9D"/>
    <w:rsid w:val="00F90ACA"/>
    <w:rsid w:val="00F9119C"/>
    <w:rsid w:val="00F921F9"/>
    <w:rsid w:val="00F93D76"/>
    <w:rsid w:val="00F94924"/>
    <w:rsid w:val="00F9535D"/>
    <w:rsid w:val="00F9600B"/>
    <w:rsid w:val="00F966FE"/>
    <w:rsid w:val="00F96D83"/>
    <w:rsid w:val="00FA3769"/>
    <w:rsid w:val="00FB0229"/>
    <w:rsid w:val="00FB19BE"/>
    <w:rsid w:val="00FB2508"/>
    <w:rsid w:val="00FB4B27"/>
    <w:rsid w:val="00FC0775"/>
    <w:rsid w:val="00FC15C7"/>
    <w:rsid w:val="00FC2814"/>
    <w:rsid w:val="00FC50FF"/>
    <w:rsid w:val="00FC6D7E"/>
    <w:rsid w:val="00FC7F45"/>
    <w:rsid w:val="00FC7FA6"/>
    <w:rsid w:val="00FD0A37"/>
    <w:rsid w:val="00FD5006"/>
    <w:rsid w:val="00FE0D61"/>
    <w:rsid w:val="00FE129A"/>
    <w:rsid w:val="00FE24BF"/>
    <w:rsid w:val="00FE2E0E"/>
    <w:rsid w:val="00FE2E84"/>
    <w:rsid w:val="00FE4029"/>
    <w:rsid w:val="00FE4B6A"/>
    <w:rsid w:val="00FE4F80"/>
    <w:rsid w:val="00FE5070"/>
    <w:rsid w:val="00FE7A2B"/>
    <w:rsid w:val="00FF62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1"/>
    </o:shapelayout>
  </w:shapeDefaults>
  <w:decimalSymbol w:val=","/>
  <w:listSeparator w:val=";"/>
  <w14:docId w14:val="11811D7C"/>
  <w15:docId w15:val="{29A0C043-C18F-43B3-BE15-A4F1D0431F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Helvetica Neue" w:eastAsia="Calibri" w:hAnsi="Helvetica Neue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034FEB"/>
    <w:pPr>
      <w:spacing w:line="276" w:lineRule="auto"/>
      <w:jc w:val="both"/>
    </w:pPr>
    <w:rPr>
      <w:rFonts w:ascii="Helvetica" w:hAnsi="Helvetica"/>
      <w:sz w:val="22"/>
      <w:szCs w:val="22"/>
      <w:lang w:eastAsia="en-US"/>
    </w:rPr>
  </w:style>
  <w:style w:type="paragraph" w:styleId="Nadpis1">
    <w:name w:val="heading 1"/>
    <w:aliases w:val="PODNADPIS 2"/>
    <w:basedOn w:val="Normln"/>
    <w:next w:val="Normln"/>
    <w:link w:val="Nadpis1Char"/>
    <w:uiPriority w:val="9"/>
    <w:qFormat/>
    <w:rsid w:val="00FE24BF"/>
    <w:pPr>
      <w:keepNext/>
      <w:keepLines/>
      <w:spacing w:before="480" w:line="360" w:lineRule="auto"/>
      <w:outlineLvl w:val="0"/>
    </w:pPr>
    <w:rPr>
      <w:rFonts w:eastAsia="MS Gothic"/>
      <w:sz w:val="32"/>
      <w:szCs w:val="48"/>
    </w:rPr>
  </w:style>
  <w:style w:type="paragraph" w:styleId="Nadpis2">
    <w:name w:val="heading 2"/>
    <w:basedOn w:val="Normln"/>
    <w:next w:val="Normln"/>
    <w:link w:val="Nadpis2Char"/>
    <w:uiPriority w:val="9"/>
    <w:qFormat/>
    <w:rsid w:val="00FE24BF"/>
    <w:pPr>
      <w:keepNext/>
      <w:keepLines/>
      <w:spacing w:before="200"/>
      <w:outlineLvl w:val="1"/>
    </w:pPr>
    <w:rPr>
      <w:rFonts w:eastAsia="MS Gothic"/>
      <w:bCs/>
      <w:sz w:val="32"/>
      <w:szCs w:val="26"/>
    </w:rPr>
  </w:style>
  <w:style w:type="paragraph" w:styleId="Nadpis3">
    <w:name w:val="heading 3"/>
    <w:basedOn w:val="Normln"/>
    <w:next w:val="Normln"/>
    <w:link w:val="Nadpis3Char"/>
    <w:uiPriority w:val="9"/>
    <w:qFormat/>
    <w:rsid w:val="00D065E6"/>
    <w:pPr>
      <w:keepNext/>
      <w:keepLines/>
      <w:spacing w:before="200"/>
      <w:outlineLvl w:val="2"/>
    </w:pPr>
    <w:rPr>
      <w:rFonts w:eastAsia="MS Gothic"/>
      <w:bCs/>
      <w:szCs w:val="48"/>
    </w:rPr>
  </w:style>
  <w:style w:type="paragraph" w:styleId="Nadpis4">
    <w:name w:val="heading 4"/>
    <w:basedOn w:val="Normln"/>
    <w:next w:val="Normln"/>
    <w:link w:val="Nadpis4Char"/>
    <w:uiPriority w:val="9"/>
    <w:qFormat/>
    <w:rsid w:val="00D065E6"/>
    <w:pPr>
      <w:keepNext/>
      <w:keepLines/>
      <w:spacing w:before="200"/>
      <w:outlineLvl w:val="3"/>
    </w:pPr>
    <w:rPr>
      <w:rFonts w:ascii="Cambria" w:eastAsia="MS Gothic" w:hAnsi="Cambria"/>
      <w:b/>
      <w:bCs/>
      <w:i/>
      <w:iCs/>
      <w:color w:val="4F81BD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PodnadpisSablona">
    <w:name w:val="PodnadpisSablona"/>
    <w:uiPriority w:val="1"/>
    <w:qFormat/>
    <w:rsid w:val="00FE24BF"/>
    <w:rPr>
      <w:rFonts w:ascii="Helvetica" w:hAnsi="Helvetica"/>
      <w:caps/>
      <w:color w:val="7A9C00"/>
      <w:sz w:val="44"/>
      <w:szCs w:val="48"/>
    </w:rPr>
  </w:style>
  <w:style w:type="character" w:customStyle="1" w:styleId="NadpisSablona">
    <w:name w:val="NadpisSablona"/>
    <w:uiPriority w:val="1"/>
    <w:qFormat/>
    <w:rsid w:val="00FE24BF"/>
    <w:rPr>
      <w:rFonts w:ascii="Helvetica" w:hAnsi="Helvetica"/>
      <w:b/>
      <w:caps/>
      <w:color w:val="7A9C00"/>
      <w:spacing w:val="20"/>
      <w:sz w:val="56"/>
      <w:szCs w:val="72"/>
    </w:rPr>
  </w:style>
  <w:style w:type="paragraph" w:styleId="Zhlav">
    <w:name w:val="header"/>
    <w:basedOn w:val="Normln"/>
    <w:link w:val="ZhlavChar"/>
    <w:uiPriority w:val="99"/>
    <w:unhideWhenUsed/>
    <w:rsid w:val="0063506C"/>
    <w:pPr>
      <w:tabs>
        <w:tab w:val="center" w:pos="4536"/>
        <w:tab w:val="right" w:pos="9072"/>
      </w:tabs>
      <w:spacing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3506C"/>
  </w:style>
  <w:style w:type="paragraph" w:styleId="Zpat">
    <w:name w:val="footer"/>
    <w:basedOn w:val="Normln"/>
    <w:link w:val="ZpatChar"/>
    <w:uiPriority w:val="99"/>
    <w:unhideWhenUsed/>
    <w:rsid w:val="0063506C"/>
    <w:pPr>
      <w:tabs>
        <w:tab w:val="center" w:pos="4536"/>
        <w:tab w:val="right" w:pos="9072"/>
      </w:tabs>
      <w:spacing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3506C"/>
  </w:style>
  <w:style w:type="character" w:customStyle="1" w:styleId="Stednmka11">
    <w:name w:val="Střední mřížka 11"/>
    <w:uiPriority w:val="99"/>
    <w:semiHidden/>
    <w:rsid w:val="0063506C"/>
    <w:rPr>
      <w:color w:val="80808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3506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63506C"/>
    <w:rPr>
      <w:rFonts w:ascii="Tahoma" w:hAnsi="Tahoma" w:cs="Tahoma"/>
      <w:sz w:val="16"/>
      <w:szCs w:val="16"/>
    </w:rPr>
  </w:style>
  <w:style w:type="character" w:customStyle="1" w:styleId="Nadpis2Char">
    <w:name w:val="Nadpis 2 Char"/>
    <w:link w:val="Nadpis2"/>
    <w:uiPriority w:val="9"/>
    <w:rsid w:val="00FE24BF"/>
    <w:rPr>
      <w:rFonts w:ascii="Helvetica" w:eastAsia="MS Gothic" w:hAnsi="Helvetica"/>
      <w:bCs/>
      <w:sz w:val="32"/>
      <w:szCs w:val="26"/>
      <w:lang w:eastAsia="en-US"/>
    </w:rPr>
  </w:style>
  <w:style w:type="character" w:customStyle="1" w:styleId="Nadpis1Char">
    <w:name w:val="Nadpis 1 Char"/>
    <w:aliases w:val="PODNADPIS 2 Char"/>
    <w:link w:val="Nadpis1"/>
    <w:uiPriority w:val="9"/>
    <w:rsid w:val="00FE24BF"/>
    <w:rPr>
      <w:rFonts w:eastAsia="MS Gothic"/>
      <w:sz w:val="32"/>
      <w:szCs w:val="48"/>
      <w:lang w:eastAsia="en-US"/>
    </w:rPr>
  </w:style>
  <w:style w:type="character" w:styleId="slostrnky">
    <w:name w:val="page number"/>
    <w:uiPriority w:val="99"/>
    <w:semiHidden/>
    <w:unhideWhenUsed/>
    <w:rsid w:val="00E13C25"/>
  </w:style>
  <w:style w:type="character" w:customStyle="1" w:styleId="Nadpis3Char">
    <w:name w:val="Nadpis 3 Char"/>
    <w:link w:val="Nadpis3"/>
    <w:uiPriority w:val="9"/>
    <w:rsid w:val="00D065E6"/>
    <w:rPr>
      <w:rFonts w:eastAsia="MS Gothic" w:cs="Times New Roman"/>
      <w:bCs/>
      <w:szCs w:val="48"/>
    </w:rPr>
  </w:style>
  <w:style w:type="character" w:customStyle="1" w:styleId="Nadpis4Char">
    <w:name w:val="Nadpis 4 Char"/>
    <w:link w:val="Nadpis4"/>
    <w:uiPriority w:val="9"/>
    <w:rsid w:val="00D065E6"/>
    <w:rPr>
      <w:rFonts w:ascii="Cambria" w:eastAsia="MS Gothic" w:hAnsi="Cambria" w:cs="Times New Roman"/>
      <w:b/>
      <w:bCs/>
      <w:i/>
      <w:iCs/>
      <w:color w:val="4F81BD"/>
    </w:rPr>
  </w:style>
  <w:style w:type="character" w:styleId="Hypertextovodkaz">
    <w:name w:val="Hyperlink"/>
    <w:basedOn w:val="Standardnpsmoodstavce"/>
    <w:uiPriority w:val="99"/>
    <w:unhideWhenUsed/>
    <w:rsid w:val="006B5440"/>
    <w:rPr>
      <w:color w:val="0563C1" w:themeColor="hyperlink"/>
      <w:u w:val="single"/>
    </w:rPr>
  </w:style>
  <w:style w:type="paragraph" w:styleId="Odstavecseseznamem">
    <w:name w:val="List Paragraph"/>
    <w:basedOn w:val="Normln"/>
    <w:uiPriority w:val="72"/>
    <w:qFormat/>
    <w:rsid w:val="006B5440"/>
    <w:pPr>
      <w:ind w:left="720"/>
      <w:contextualSpacing/>
    </w:pPr>
  </w:style>
  <w:style w:type="table" w:styleId="Mkatabulky">
    <w:name w:val="Table Grid"/>
    <w:basedOn w:val="Normlntabulka"/>
    <w:uiPriority w:val="59"/>
    <w:rsid w:val="00907A8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katabulky1">
    <w:name w:val="Mřížka tabulky1"/>
    <w:basedOn w:val="Normlntabulka"/>
    <w:next w:val="Mkatabulky"/>
    <w:uiPriority w:val="59"/>
    <w:rsid w:val="0021556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BC1801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2957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61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oter" Target="foot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umpolik\Documents\Vlastn&#237;%20&#353;ablony%20Office\sablona_jednotny_styl_humpolik_0002.dotx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B3849FE5158E94B9FB6B39AD901CA95" ma:contentTypeVersion="10" ma:contentTypeDescription="Vytvoří nový dokument" ma:contentTypeScope="" ma:versionID="8e67d94b6671243e1d363492c25a775c">
  <xsd:schema xmlns:xsd="http://www.w3.org/2001/XMLSchema" xmlns:xs="http://www.w3.org/2001/XMLSchema" xmlns:p="http://schemas.microsoft.com/office/2006/metadata/properties" xmlns:ns3="e0938447-e67a-4efb-bc1e-db50e7194f7f" targetNamespace="http://schemas.microsoft.com/office/2006/metadata/properties" ma:root="true" ma:fieldsID="1633210f7e8de902c16511f066951ddc" ns3:_="">
    <xsd:import namespace="e0938447-e67a-4efb-bc1e-db50e7194f7f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0938447-e67a-4efb-bc1e-db50e7194f7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7D046AB-7989-4941-BC96-70126A52F44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0938447-e67a-4efb-bc1e-db50e7194f7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9B67C6E-8DE0-4FA0-8BF3-84EC80F6B9A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137955F-126F-453B-AD92-598A269957B2}">
  <ds:schemaRefs>
    <ds:schemaRef ds:uri="http://purl.org/dc/terms/"/>
    <ds:schemaRef ds:uri="http://purl.org/dc/dcmitype/"/>
    <ds:schemaRef ds:uri="http://www.w3.org/XML/1998/namespace"/>
    <ds:schemaRef ds:uri="http://purl.org/dc/elements/1.1/"/>
    <ds:schemaRef ds:uri="http://schemas.microsoft.com/office/2006/documentManagement/types"/>
    <ds:schemaRef ds:uri="http://schemas.microsoft.com/office/2006/metadata/properties"/>
    <ds:schemaRef ds:uri="http://schemas.microsoft.com/office/infopath/2007/PartnerControls"/>
    <ds:schemaRef ds:uri="http://schemas.openxmlformats.org/package/2006/metadata/core-properties"/>
    <ds:schemaRef ds:uri="e0938447-e67a-4efb-bc1e-db50e7194f7f"/>
  </ds:schemaRefs>
</ds:datastoreItem>
</file>

<file path=customXml/itemProps4.xml><?xml version="1.0" encoding="utf-8"?>
<ds:datastoreItem xmlns:ds="http://schemas.openxmlformats.org/officeDocument/2006/customXml" ds:itemID="{07D8FE38-3C05-4AD3-B630-118EB57049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sablona_jednotny_styl_humpolik_0002.dotx</Template>
  <TotalTime>0</TotalTime>
  <Pages>3</Pages>
  <Words>1084</Words>
  <Characters>6401</Characters>
  <Application>Microsoft Office Word</Application>
  <DocSecurity>4</DocSecurity>
  <Lines>53</Lines>
  <Paragraphs>14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Uživatel systému Windows</dc:creator>
  <cp:keywords/>
  <cp:lastModifiedBy>Radka Bužgová</cp:lastModifiedBy>
  <cp:revision>2</cp:revision>
  <cp:lastPrinted>2021-05-10T12:41:00Z</cp:lastPrinted>
  <dcterms:created xsi:type="dcterms:W3CDTF">2023-04-27T06:51:00Z</dcterms:created>
  <dcterms:modified xsi:type="dcterms:W3CDTF">2023-04-27T06:51:00Z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0x0101008B3849FE5158E94B9FB6B39AD901CA95</vt:lpwstr>
  </property>
</Properties>
</file>