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54B18" w14:textId="77777777" w:rsidR="00A12BF9" w:rsidRPr="00212938" w:rsidRDefault="0091262F" w:rsidP="00815ECB">
      <w:pPr>
        <w:pStyle w:val="Nadpis2"/>
        <w:spacing w:line="360" w:lineRule="auto"/>
        <w:jc w:val="center"/>
        <w:rPr>
          <w:rFonts w:ascii="Helvetica LT Pro Light" w:hAnsi="Helvetica LT Pro Light"/>
          <w:sz w:val="28"/>
          <w:szCs w:val="28"/>
        </w:rPr>
      </w:pPr>
      <w:r>
        <w:rPr>
          <w:rFonts w:ascii="Helvetica LT Pro Light" w:hAnsi="Helvetica LT Pro Light"/>
          <w:sz w:val="28"/>
          <w:szCs w:val="28"/>
        </w:rPr>
        <w:t>Čestné p</w:t>
      </w:r>
      <w:r w:rsidR="00A12BF9" w:rsidRPr="00212938">
        <w:rPr>
          <w:rFonts w:ascii="Helvetica LT Pro Light" w:hAnsi="Helvetica LT Pro Light"/>
          <w:sz w:val="28"/>
          <w:szCs w:val="28"/>
        </w:rPr>
        <w:t xml:space="preserve">rohlášení </w:t>
      </w:r>
      <w:r>
        <w:rPr>
          <w:rFonts w:ascii="Helvetica LT Pro Light" w:hAnsi="Helvetica LT Pro Light"/>
          <w:sz w:val="28"/>
          <w:szCs w:val="28"/>
        </w:rPr>
        <w:t xml:space="preserve">o </w:t>
      </w:r>
      <w:r w:rsidR="00092601">
        <w:rPr>
          <w:rFonts w:ascii="Helvetica LT Pro Light" w:hAnsi="Helvetica LT Pro Light"/>
          <w:sz w:val="28"/>
          <w:szCs w:val="28"/>
        </w:rPr>
        <w:t>plaveckých dovednostech</w:t>
      </w:r>
    </w:p>
    <w:p w14:paraId="7D7EB1C7" w14:textId="77777777" w:rsidR="006D2C40" w:rsidRPr="00CA2908" w:rsidRDefault="006D2C40" w:rsidP="006D2C40">
      <w:pPr>
        <w:spacing w:after="0" w:line="240" w:lineRule="auto"/>
        <w:jc w:val="center"/>
        <w:rPr>
          <w:rFonts w:ascii="Helvetica LT Pro Light" w:hAnsi="Helvetica LT Pro Light"/>
          <w:i/>
          <w:sz w:val="20"/>
        </w:rPr>
      </w:pPr>
      <w:r w:rsidRPr="00CA2908">
        <w:rPr>
          <w:rFonts w:ascii="Helvetica LT Pro Light" w:hAnsi="Helvetica LT Pro Light"/>
          <w:i/>
          <w:sz w:val="20"/>
        </w:rPr>
        <w:t>Prohlášení musí b</w:t>
      </w:r>
      <w:r>
        <w:rPr>
          <w:rFonts w:ascii="Helvetica LT Pro Light" w:hAnsi="Helvetica LT Pro Light"/>
          <w:i/>
          <w:sz w:val="20"/>
        </w:rPr>
        <w:t>ý</w:t>
      </w:r>
      <w:r w:rsidRPr="00CA2908">
        <w:rPr>
          <w:rFonts w:ascii="Helvetica LT Pro Light" w:hAnsi="Helvetica LT Pro Light"/>
          <w:i/>
          <w:sz w:val="20"/>
        </w:rPr>
        <w:t xml:space="preserve">t vyplněno </w:t>
      </w:r>
      <w:r w:rsidR="00092601">
        <w:rPr>
          <w:rFonts w:ascii="Helvetica LT Pro Light" w:hAnsi="Helvetica LT Pro Light"/>
          <w:i/>
          <w:sz w:val="20"/>
        </w:rPr>
        <w:t>a zasláno do termínu určeném LF OU</w:t>
      </w:r>
      <w:r w:rsidRPr="00CA2908">
        <w:rPr>
          <w:rFonts w:ascii="Helvetica LT Pro Light" w:hAnsi="Helvetica LT Pro Light"/>
          <w:i/>
          <w:sz w:val="20"/>
        </w:rPr>
        <w:t xml:space="preserve"> </w:t>
      </w:r>
    </w:p>
    <w:p w14:paraId="00772C3D" w14:textId="77777777" w:rsidR="00A12BF9" w:rsidRPr="00815ECB" w:rsidRDefault="00A12BF9" w:rsidP="00815ECB">
      <w:pPr>
        <w:spacing w:line="360" w:lineRule="auto"/>
        <w:jc w:val="center"/>
        <w:rPr>
          <w:rFonts w:ascii="Helvetica LT Pro Light" w:hAnsi="Helvetica LT Pro Light"/>
          <w:sz w:val="24"/>
          <w:szCs w:val="24"/>
        </w:rPr>
      </w:pPr>
    </w:p>
    <w:p w14:paraId="76E8C6E5" w14:textId="77777777" w:rsidR="00A12BF9" w:rsidRPr="00815ECB" w:rsidRDefault="00A12BF9" w:rsidP="00815ECB">
      <w:pPr>
        <w:spacing w:after="0" w:line="360" w:lineRule="auto"/>
        <w:jc w:val="both"/>
        <w:rPr>
          <w:rFonts w:ascii="Helvetica LT Pro Light" w:hAnsi="Helvetica LT Pro Light"/>
          <w:iCs/>
          <w:sz w:val="24"/>
          <w:szCs w:val="24"/>
        </w:rPr>
      </w:pPr>
      <w:r w:rsidRPr="00815ECB">
        <w:rPr>
          <w:rFonts w:ascii="Helvetica LT Pro Light" w:hAnsi="Helvetica LT Pro Light"/>
          <w:iCs/>
          <w:sz w:val="24"/>
          <w:szCs w:val="24"/>
        </w:rPr>
        <w:t xml:space="preserve">Prohlašuji, </w:t>
      </w:r>
      <w:r w:rsidR="00CC03B2">
        <w:rPr>
          <w:rFonts w:ascii="Helvetica LT Pro Light" w:hAnsi="Helvetica LT Pro Light"/>
          <w:iCs/>
          <w:sz w:val="24"/>
          <w:szCs w:val="24"/>
        </w:rPr>
        <w:t>jako</w:t>
      </w:r>
    </w:p>
    <w:p w14:paraId="5B233BDF" w14:textId="77777777" w:rsidR="00092601" w:rsidRDefault="00092601" w:rsidP="00815ECB">
      <w:pPr>
        <w:spacing w:after="0" w:line="360" w:lineRule="auto"/>
        <w:jc w:val="both"/>
        <w:rPr>
          <w:rFonts w:ascii="Helvetica LT Pro Light" w:hAnsi="Helvetica LT Pro Light"/>
          <w:iCs/>
          <w:sz w:val="24"/>
          <w:szCs w:val="24"/>
        </w:rPr>
      </w:pPr>
    </w:p>
    <w:p w14:paraId="71BCC8FA" w14:textId="24F0AF21" w:rsidR="00092601" w:rsidRDefault="0058242B" w:rsidP="00DA3F95">
      <w:pPr>
        <w:spacing w:after="0" w:line="360" w:lineRule="auto"/>
        <w:rPr>
          <w:rFonts w:ascii="Helvetica LT Pro Light" w:hAnsi="Helvetica LT Pro Light"/>
          <w:iCs/>
          <w:sz w:val="24"/>
          <w:szCs w:val="24"/>
        </w:rPr>
      </w:pPr>
      <w:r>
        <w:rPr>
          <w:rFonts w:ascii="Helvetica LT Pro Light" w:hAnsi="Helvetica LT Pro Light"/>
          <w:iCs/>
          <w:sz w:val="24"/>
          <w:szCs w:val="24"/>
        </w:rPr>
        <w:t>u</w:t>
      </w:r>
      <w:r w:rsidR="00092601">
        <w:rPr>
          <w:rFonts w:ascii="Helvetica LT Pro Light" w:hAnsi="Helvetica LT Pro Light"/>
          <w:iCs/>
          <w:sz w:val="24"/>
          <w:szCs w:val="24"/>
        </w:rPr>
        <w:t>chazeč</w:t>
      </w:r>
      <w:r w:rsidR="00DA3F95">
        <w:rPr>
          <w:rFonts w:ascii="Helvetica LT Pro Light" w:hAnsi="Helvetica LT Pro Light"/>
          <w:iCs/>
          <w:sz w:val="24"/>
          <w:szCs w:val="24"/>
        </w:rPr>
        <w:t>/</w:t>
      </w:r>
      <w:proofErr w:type="spellStart"/>
      <w:r w:rsidR="00790413">
        <w:rPr>
          <w:rFonts w:ascii="Helvetica LT Pro Light" w:hAnsi="Helvetica LT Pro Light"/>
          <w:iCs/>
          <w:sz w:val="24"/>
          <w:szCs w:val="24"/>
        </w:rPr>
        <w:t>ka</w:t>
      </w:r>
      <w:proofErr w:type="spellEnd"/>
      <w:r w:rsidR="00A12BF9" w:rsidRPr="00815ECB">
        <w:rPr>
          <w:rFonts w:ascii="Helvetica LT Pro Light" w:hAnsi="Helvetica LT Pro Light"/>
          <w:iCs/>
          <w:sz w:val="24"/>
          <w:szCs w:val="24"/>
        </w:rPr>
        <w:t xml:space="preserve"> LF OU: ......................................................................</w:t>
      </w:r>
      <w:r w:rsidR="0091262F">
        <w:rPr>
          <w:rFonts w:ascii="Helvetica LT Pro Light" w:hAnsi="Helvetica LT Pro Light"/>
          <w:iCs/>
          <w:sz w:val="24"/>
          <w:szCs w:val="24"/>
        </w:rPr>
        <w:t xml:space="preserve">..................................     </w:t>
      </w:r>
    </w:p>
    <w:p w14:paraId="75E890B9" w14:textId="7AAB4E72" w:rsidR="0079413D" w:rsidRDefault="004877E1" w:rsidP="00815ECB">
      <w:pPr>
        <w:spacing w:after="0" w:line="360" w:lineRule="auto"/>
        <w:jc w:val="both"/>
        <w:rPr>
          <w:rFonts w:ascii="Helvetica LT Pro Light" w:hAnsi="Helvetica LT Pro Light"/>
          <w:iCs/>
          <w:sz w:val="24"/>
          <w:szCs w:val="24"/>
        </w:rPr>
      </w:pPr>
      <w:r>
        <w:rPr>
          <w:rFonts w:ascii="Helvetica LT Pro Light" w:hAnsi="Helvetica LT Pro Light"/>
          <w:iCs/>
          <w:sz w:val="24"/>
          <w:szCs w:val="24"/>
        </w:rPr>
        <w:t>program</w:t>
      </w:r>
      <w:r w:rsidR="0079413D">
        <w:rPr>
          <w:rFonts w:ascii="Helvetica LT Pro Light" w:hAnsi="Helvetica LT Pro Light"/>
          <w:iCs/>
          <w:sz w:val="24"/>
          <w:szCs w:val="24"/>
        </w:rPr>
        <w:t>:</w:t>
      </w:r>
      <w:r w:rsidR="00892800">
        <w:rPr>
          <w:rFonts w:ascii="Helvetica LT Pro Light" w:hAnsi="Helvetica LT Pro Light"/>
          <w:iCs/>
          <w:sz w:val="24"/>
          <w:szCs w:val="24"/>
        </w:rPr>
        <w:t xml:space="preserve"> </w:t>
      </w:r>
      <w:r w:rsidR="00790413">
        <w:rPr>
          <w:rFonts w:ascii="Helvetica LT Pro Light" w:hAnsi="Helvetica LT Pro Light"/>
          <w:iCs/>
          <w:sz w:val="24"/>
          <w:szCs w:val="24"/>
        </w:rPr>
        <w:t>Fyzioterapie</w:t>
      </w:r>
    </w:p>
    <w:p w14:paraId="650D37C0" w14:textId="66F768AC" w:rsidR="0079413D" w:rsidRDefault="0079413D" w:rsidP="00815ECB">
      <w:pPr>
        <w:spacing w:after="0" w:line="360" w:lineRule="auto"/>
        <w:jc w:val="both"/>
        <w:rPr>
          <w:rFonts w:ascii="Helvetica LT Pro Light" w:hAnsi="Helvetica LT Pro Light"/>
          <w:iCs/>
          <w:sz w:val="24"/>
          <w:szCs w:val="24"/>
        </w:rPr>
      </w:pPr>
      <w:r>
        <w:rPr>
          <w:rFonts w:ascii="Helvetica LT Pro Light" w:hAnsi="Helvetica LT Pro Light"/>
          <w:iCs/>
          <w:sz w:val="24"/>
          <w:szCs w:val="24"/>
        </w:rPr>
        <w:t>forma: prezenční</w:t>
      </w:r>
    </w:p>
    <w:p w14:paraId="5EFC5A34" w14:textId="4A871CA8" w:rsidR="00A12BF9" w:rsidRPr="00815ECB" w:rsidRDefault="00A12BF9" w:rsidP="00815ECB">
      <w:pPr>
        <w:spacing w:after="0" w:line="360" w:lineRule="auto"/>
        <w:jc w:val="both"/>
        <w:rPr>
          <w:rFonts w:ascii="Helvetica LT Pro Light" w:hAnsi="Helvetica LT Pro Light"/>
          <w:iCs/>
          <w:sz w:val="24"/>
          <w:szCs w:val="24"/>
        </w:rPr>
      </w:pPr>
      <w:r w:rsidRPr="00815ECB">
        <w:rPr>
          <w:rFonts w:ascii="Helvetica LT Pro Light" w:hAnsi="Helvetica LT Pro Light"/>
          <w:iCs/>
          <w:sz w:val="24"/>
          <w:szCs w:val="24"/>
        </w:rPr>
        <w:t>narozen</w:t>
      </w:r>
      <w:r w:rsidR="00DA3F95">
        <w:rPr>
          <w:rFonts w:ascii="Helvetica LT Pro Light" w:hAnsi="Helvetica LT Pro Light"/>
          <w:iCs/>
          <w:sz w:val="24"/>
          <w:szCs w:val="24"/>
        </w:rPr>
        <w:t>/a</w:t>
      </w:r>
      <w:r w:rsidRPr="00815ECB">
        <w:rPr>
          <w:rFonts w:ascii="Helvetica LT Pro Light" w:hAnsi="Helvetica LT Pro Light"/>
          <w:iCs/>
          <w:sz w:val="24"/>
          <w:szCs w:val="24"/>
        </w:rPr>
        <w:t xml:space="preserve"> dne: ............................................................</w:t>
      </w:r>
      <w:r w:rsidR="0091262F">
        <w:rPr>
          <w:rFonts w:ascii="Helvetica LT Pro Light" w:hAnsi="Helvetica LT Pro Light"/>
          <w:iCs/>
          <w:sz w:val="24"/>
          <w:szCs w:val="24"/>
        </w:rPr>
        <w:t>......................................................</w:t>
      </w:r>
    </w:p>
    <w:p w14:paraId="121D681E" w14:textId="77777777" w:rsidR="00A12BF9" w:rsidRPr="00815ECB" w:rsidRDefault="00A12BF9" w:rsidP="00815ECB">
      <w:pPr>
        <w:spacing w:after="0" w:line="360" w:lineRule="auto"/>
        <w:jc w:val="both"/>
        <w:rPr>
          <w:rFonts w:ascii="Helvetica LT Pro Light" w:hAnsi="Helvetica LT Pro Light"/>
          <w:iCs/>
          <w:sz w:val="24"/>
          <w:szCs w:val="24"/>
        </w:rPr>
      </w:pPr>
      <w:r w:rsidRPr="00815ECB">
        <w:rPr>
          <w:rFonts w:ascii="Helvetica LT Pro Light" w:hAnsi="Helvetica LT Pro Light"/>
          <w:iCs/>
          <w:sz w:val="24"/>
          <w:szCs w:val="24"/>
        </w:rPr>
        <w:t>bytem trvale: ...............................................................</w:t>
      </w:r>
      <w:r w:rsidR="0091262F">
        <w:rPr>
          <w:rFonts w:ascii="Helvetica LT Pro Light" w:hAnsi="Helvetica LT Pro Light"/>
          <w:iCs/>
          <w:sz w:val="24"/>
          <w:szCs w:val="24"/>
        </w:rPr>
        <w:t>..................................................,</w:t>
      </w:r>
    </w:p>
    <w:p w14:paraId="0D2FF79B" w14:textId="77777777" w:rsidR="00A12BF9" w:rsidRDefault="00A12BF9" w:rsidP="00815ECB">
      <w:pPr>
        <w:spacing w:after="0" w:line="360" w:lineRule="auto"/>
        <w:jc w:val="both"/>
        <w:rPr>
          <w:rFonts w:ascii="Helvetica LT Pro Light" w:hAnsi="Helvetica LT Pro Light"/>
          <w:sz w:val="24"/>
          <w:szCs w:val="24"/>
        </w:rPr>
      </w:pPr>
    </w:p>
    <w:p w14:paraId="043AAB56" w14:textId="77777777" w:rsidR="00092601" w:rsidRDefault="00092601" w:rsidP="00092601">
      <w:pPr>
        <w:spacing w:after="0" w:line="360" w:lineRule="auto"/>
        <w:jc w:val="center"/>
        <w:rPr>
          <w:rFonts w:ascii="Helvetica LT Pro Light" w:hAnsi="Helvetica LT Pro Light"/>
          <w:b/>
          <w:sz w:val="24"/>
          <w:szCs w:val="24"/>
        </w:rPr>
      </w:pPr>
      <w:r>
        <w:rPr>
          <w:rFonts w:ascii="Helvetica LT Pro Light" w:hAnsi="Helvetica LT Pro Light"/>
          <w:b/>
          <w:sz w:val="24"/>
          <w:szCs w:val="24"/>
        </w:rPr>
        <w:t>že jsem plavec a stvrzují dané svým podpisem</w:t>
      </w:r>
    </w:p>
    <w:p w14:paraId="0C1DE6E4" w14:textId="77777777" w:rsidR="00790413" w:rsidRDefault="00790413" w:rsidP="00092601">
      <w:pPr>
        <w:spacing w:after="0" w:line="360" w:lineRule="auto"/>
        <w:jc w:val="center"/>
        <w:rPr>
          <w:rFonts w:ascii="Helvetica LT Pro Light" w:hAnsi="Helvetica LT Pro Light"/>
          <w:b/>
          <w:sz w:val="24"/>
          <w:szCs w:val="24"/>
        </w:rPr>
      </w:pPr>
    </w:p>
    <w:p w14:paraId="76D087F8" w14:textId="0E8775F3" w:rsidR="00092601" w:rsidRPr="00092601" w:rsidRDefault="00092601" w:rsidP="00092601">
      <w:pPr>
        <w:jc w:val="both"/>
        <w:rPr>
          <w:rFonts w:ascii="Helvetica LT Pro Light" w:hAnsi="Helvetica LT Pro Light"/>
          <w:sz w:val="24"/>
          <w:szCs w:val="24"/>
        </w:rPr>
      </w:pPr>
      <w:r w:rsidRPr="00092601">
        <w:rPr>
          <w:rFonts w:ascii="Helvetica LT Pro Light" w:hAnsi="Helvetica LT Pro Light"/>
          <w:sz w:val="24"/>
          <w:szCs w:val="24"/>
        </w:rPr>
        <w:t>Za plavce je považován každý, kdo uplave vzdálenost 100 m (v bazénu 25 m nebo 50 m) podle plaveckých pravidel způsobem „kraul“ nebo „prsa“ nebo „delfín“ (plavecké způsoby není dovoleno střídat) včetně startovního skoku</w:t>
      </w:r>
      <w:r w:rsidR="0079413D">
        <w:rPr>
          <w:rFonts w:ascii="Helvetica LT Pro Light" w:hAnsi="Helvetica LT Pro Light"/>
          <w:sz w:val="24"/>
          <w:szCs w:val="24"/>
        </w:rPr>
        <w:t>.</w:t>
      </w:r>
      <w:r w:rsidRPr="00092601">
        <w:rPr>
          <w:rFonts w:ascii="Helvetica LT Pro Light" w:hAnsi="Helvetica LT Pro Light"/>
          <w:sz w:val="24"/>
          <w:szCs w:val="24"/>
        </w:rPr>
        <w:t xml:space="preserve"> </w:t>
      </w:r>
    </w:p>
    <w:p w14:paraId="42EB42C9" w14:textId="566DAE25" w:rsidR="00A12BF9" w:rsidRDefault="00A12BF9" w:rsidP="00815ECB">
      <w:pPr>
        <w:spacing w:after="0" w:line="360" w:lineRule="auto"/>
        <w:jc w:val="both"/>
        <w:rPr>
          <w:rStyle w:val="Siln"/>
          <w:rFonts w:ascii="Helvetica LT Pro Light" w:hAnsi="Helvetica LT Pro Light"/>
          <w:sz w:val="24"/>
          <w:szCs w:val="24"/>
        </w:rPr>
      </w:pPr>
      <w:r w:rsidRPr="00815ECB">
        <w:rPr>
          <w:rStyle w:val="Siln"/>
          <w:rFonts w:ascii="Helvetica LT Pro Light" w:hAnsi="Helvetica LT Pro Light"/>
          <w:sz w:val="24"/>
          <w:szCs w:val="24"/>
        </w:rPr>
        <w:t>Jsem si v</w:t>
      </w:r>
      <w:r w:rsidRPr="00815ECB">
        <w:rPr>
          <w:rStyle w:val="Siln"/>
          <w:rFonts w:ascii="Helvetica LT Pro Light" w:hAnsi="Helvetica LT Pro Light" w:cs="Calibri"/>
          <w:sz w:val="24"/>
          <w:szCs w:val="24"/>
        </w:rPr>
        <w:t>ě</w:t>
      </w:r>
      <w:r w:rsidRPr="00815ECB">
        <w:rPr>
          <w:rStyle w:val="Siln"/>
          <w:rFonts w:ascii="Helvetica LT Pro Light" w:hAnsi="Helvetica LT Pro Light"/>
          <w:sz w:val="24"/>
          <w:szCs w:val="24"/>
        </w:rPr>
        <w:t>dom</w:t>
      </w:r>
      <w:r w:rsidR="00DA3F95">
        <w:rPr>
          <w:rStyle w:val="Siln"/>
          <w:rFonts w:ascii="Helvetica LT Pro Light" w:hAnsi="Helvetica LT Pro Light"/>
          <w:sz w:val="24"/>
          <w:szCs w:val="24"/>
        </w:rPr>
        <w:t>/</w:t>
      </w:r>
      <w:r w:rsidRPr="00815ECB">
        <w:rPr>
          <w:rStyle w:val="Siln"/>
          <w:rFonts w:ascii="Helvetica LT Pro Light" w:hAnsi="Helvetica LT Pro Light"/>
          <w:sz w:val="24"/>
          <w:szCs w:val="24"/>
        </w:rPr>
        <w:t>a pr</w:t>
      </w:r>
      <w:r w:rsidRPr="00815ECB">
        <w:rPr>
          <w:rStyle w:val="Siln"/>
          <w:rFonts w:ascii="Helvetica LT Pro Light" w:eastAsia="Malgun Gothic" w:hAnsi="Helvetica LT Pro Light" w:cs="Malgun Gothic"/>
          <w:sz w:val="24"/>
          <w:szCs w:val="24"/>
        </w:rPr>
        <w:t>á</w:t>
      </w:r>
      <w:r w:rsidRPr="00815ECB">
        <w:rPr>
          <w:rStyle w:val="Siln"/>
          <w:rFonts w:ascii="Helvetica LT Pro Light" w:hAnsi="Helvetica LT Pro Light"/>
          <w:sz w:val="24"/>
          <w:szCs w:val="24"/>
        </w:rPr>
        <w:t>vn</w:t>
      </w:r>
      <w:r w:rsidRPr="00815ECB">
        <w:rPr>
          <w:rStyle w:val="Siln"/>
          <w:rFonts w:ascii="Helvetica LT Pro Light" w:eastAsia="Malgun Gothic" w:hAnsi="Helvetica LT Pro Light" w:cs="Malgun Gothic"/>
          <w:sz w:val="24"/>
          <w:szCs w:val="24"/>
        </w:rPr>
        <w:t>í</w:t>
      </w:r>
      <w:r w:rsidRPr="00815ECB">
        <w:rPr>
          <w:rStyle w:val="Siln"/>
          <w:rFonts w:ascii="Helvetica LT Pro Light" w:hAnsi="Helvetica LT Pro Light"/>
          <w:sz w:val="24"/>
          <w:szCs w:val="24"/>
        </w:rPr>
        <w:t>ch n</w:t>
      </w:r>
      <w:r w:rsidRPr="00815ECB">
        <w:rPr>
          <w:rStyle w:val="Siln"/>
          <w:rFonts w:ascii="Helvetica LT Pro Light" w:eastAsia="Malgun Gothic" w:hAnsi="Helvetica LT Pro Light" w:cs="Malgun Gothic"/>
          <w:sz w:val="24"/>
          <w:szCs w:val="24"/>
        </w:rPr>
        <w:t>á</w:t>
      </w:r>
      <w:r w:rsidRPr="00815ECB">
        <w:rPr>
          <w:rStyle w:val="Siln"/>
          <w:rFonts w:ascii="Helvetica LT Pro Light" w:hAnsi="Helvetica LT Pro Light"/>
          <w:sz w:val="24"/>
          <w:szCs w:val="24"/>
        </w:rPr>
        <w:t>sledk</w:t>
      </w:r>
      <w:r w:rsidRPr="00815ECB">
        <w:rPr>
          <w:rStyle w:val="Siln"/>
          <w:rFonts w:ascii="Helvetica LT Pro Light" w:hAnsi="Helvetica LT Pro Light" w:cs="Calibri"/>
          <w:sz w:val="24"/>
          <w:szCs w:val="24"/>
        </w:rPr>
        <w:t>ů</w:t>
      </w:r>
      <w:r w:rsidRPr="00815ECB">
        <w:rPr>
          <w:rStyle w:val="Siln"/>
          <w:rFonts w:ascii="Helvetica LT Pro Light" w:hAnsi="Helvetica LT Pro Light"/>
          <w:sz w:val="24"/>
          <w:szCs w:val="24"/>
        </w:rPr>
        <w:t>, kter</w:t>
      </w:r>
      <w:r w:rsidRPr="00815ECB">
        <w:rPr>
          <w:rStyle w:val="Siln"/>
          <w:rFonts w:ascii="Helvetica LT Pro Light" w:eastAsia="Malgun Gothic" w:hAnsi="Helvetica LT Pro Light" w:cs="Malgun Gothic"/>
          <w:sz w:val="24"/>
          <w:szCs w:val="24"/>
        </w:rPr>
        <w:t>é</w:t>
      </w:r>
      <w:r w:rsidRPr="00815ECB">
        <w:rPr>
          <w:rStyle w:val="Siln"/>
          <w:rFonts w:ascii="Helvetica LT Pro Light" w:hAnsi="Helvetica LT Pro Light"/>
          <w:sz w:val="24"/>
          <w:szCs w:val="24"/>
        </w:rPr>
        <w:t xml:space="preserve"> by </w:t>
      </w:r>
      <w:r w:rsidR="0058242B" w:rsidRPr="00815ECB">
        <w:rPr>
          <w:rStyle w:val="Siln"/>
          <w:rFonts w:ascii="Helvetica LT Pro Light" w:hAnsi="Helvetica LT Pro Light"/>
          <w:sz w:val="24"/>
          <w:szCs w:val="24"/>
        </w:rPr>
        <w:t>mě</w:t>
      </w:r>
      <w:r w:rsidRPr="00815ECB">
        <w:rPr>
          <w:rStyle w:val="Siln"/>
          <w:rFonts w:ascii="Helvetica LT Pro Light" w:hAnsi="Helvetica LT Pro Light"/>
          <w:sz w:val="24"/>
          <w:szCs w:val="24"/>
        </w:rPr>
        <w:t xml:space="preserve"> postihly, kdyby toto prohl</w:t>
      </w:r>
      <w:r w:rsidRPr="00815ECB">
        <w:rPr>
          <w:rStyle w:val="Siln"/>
          <w:rFonts w:ascii="Helvetica LT Pro Light" w:eastAsia="Malgun Gothic" w:hAnsi="Helvetica LT Pro Light" w:cs="Malgun Gothic"/>
          <w:sz w:val="24"/>
          <w:szCs w:val="24"/>
        </w:rPr>
        <w:t>áš</w:t>
      </w:r>
      <w:r w:rsidRPr="00815ECB">
        <w:rPr>
          <w:rStyle w:val="Siln"/>
          <w:rFonts w:ascii="Helvetica LT Pro Light" w:hAnsi="Helvetica LT Pro Light"/>
          <w:sz w:val="24"/>
          <w:szCs w:val="24"/>
        </w:rPr>
        <w:t>en</w:t>
      </w:r>
      <w:r w:rsidRPr="00815ECB">
        <w:rPr>
          <w:rStyle w:val="Siln"/>
          <w:rFonts w:ascii="Helvetica LT Pro Light" w:eastAsia="Malgun Gothic" w:hAnsi="Helvetica LT Pro Light" w:cs="Malgun Gothic"/>
          <w:sz w:val="24"/>
          <w:szCs w:val="24"/>
        </w:rPr>
        <w:t>í</w:t>
      </w:r>
      <w:r w:rsidRPr="00815ECB">
        <w:rPr>
          <w:rStyle w:val="Siln"/>
          <w:rFonts w:ascii="Helvetica LT Pro Light" w:hAnsi="Helvetica LT Pro Light"/>
          <w:sz w:val="24"/>
          <w:szCs w:val="24"/>
        </w:rPr>
        <w:t xml:space="preserve"> nebylo pravdiv</w:t>
      </w:r>
      <w:r w:rsidRPr="00815ECB">
        <w:rPr>
          <w:rStyle w:val="Siln"/>
          <w:rFonts w:ascii="Helvetica LT Pro Light" w:eastAsia="Malgun Gothic" w:hAnsi="Helvetica LT Pro Light" w:cs="Malgun Gothic"/>
          <w:sz w:val="24"/>
          <w:szCs w:val="24"/>
        </w:rPr>
        <w:t>é</w:t>
      </w:r>
      <w:r w:rsidRPr="00815ECB">
        <w:rPr>
          <w:rStyle w:val="Siln"/>
          <w:rFonts w:ascii="Helvetica LT Pro Light" w:hAnsi="Helvetica LT Pro Light"/>
          <w:sz w:val="24"/>
          <w:szCs w:val="24"/>
        </w:rPr>
        <w:t>.</w:t>
      </w:r>
    </w:p>
    <w:p w14:paraId="63F07435" w14:textId="77777777" w:rsidR="0079413D" w:rsidRDefault="0079413D" w:rsidP="00815ECB">
      <w:pPr>
        <w:spacing w:after="0" w:line="360" w:lineRule="auto"/>
        <w:jc w:val="both"/>
        <w:rPr>
          <w:rStyle w:val="Siln"/>
          <w:rFonts w:ascii="Helvetica LT Pro Light" w:hAnsi="Helvetica LT Pro Light"/>
          <w:sz w:val="24"/>
          <w:szCs w:val="24"/>
        </w:rPr>
      </w:pPr>
    </w:p>
    <w:p w14:paraId="138AE23C" w14:textId="7B830C05" w:rsidR="0079413D" w:rsidRPr="00815ECB" w:rsidRDefault="0079413D" w:rsidP="00815ECB">
      <w:pPr>
        <w:spacing w:after="0" w:line="360" w:lineRule="auto"/>
        <w:jc w:val="both"/>
        <w:rPr>
          <w:rStyle w:val="Siln"/>
          <w:rFonts w:ascii="Helvetica LT Pro Light" w:hAnsi="Helvetica LT Pro Light"/>
          <w:sz w:val="24"/>
          <w:szCs w:val="24"/>
        </w:rPr>
      </w:pPr>
      <w:r>
        <w:rPr>
          <w:rStyle w:val="Siln"/>
          <w:rFonts w:ascii="Helvetica LT Pro Light" w:hAnsi="Helvetica LT Pro Light"/>
          <w:sz w:val="24"/>
          <w:szCs w:val="24"/>
        </w:rPr>
        <w:t xml:space="preserve">V případě nedoložení tohoto čestného </w:t>
      </w:r>
      <w:r w:rsidRPr="0079413D">
        <w:rPr>
          <w:rStyle w:val="Siln"/>
          <w:rFonts w:ascii="Helvetica LT Pro Light" w:hAnsi="Helvetica LT Pro Light"/>
          <w:sz w:val="24"/>
          <w:szCs w:val="24"/>
        </w:rPr>
        <w:t>prohlášení o plaveckých dovednostech</w:t>
      </w:r>
      <w:r w:rsidRPr="0079413D">
        <w:rPr>
          <w:rStyle w:val="Siln"/>
          <w:rFonts w:ascii="Helvetica LT Pro Light" w:hAnsi="Helvetica LT Pro Light"/>
          <w:sz w:val="24"/>
          <w:szCs w:val="24"/>
        </w:rPr>
        <w:t xml:space="preserve"> nemůže být uchazeč přijat.</w:t>
      </w:r>
    </w:p>
    <w:p w14:paraId="503A4415" w14:textId="77777777" w:rsidR="00790413" w:rsidRDefault="00790413" w:rsidP="00815ECB">
      <w:pPr>
        <w:spacing w:after="0" w:line="360" w:lineRule="auto"/>
        <w:jc w:val="both"/>
        <w:rPr>
          <w:rFonts w:ascii="Helvetica LT Pro Light" w:hAnsi="Helvetica LT Pro Light"/>
          <w:iCs/>
          <w:sz w:val="24"/>
          <w:szCs w:val="24"/>
        </w:rPr>
      </w:pPr>
    </w:p>
    <w:p w14:paraId="04752D7E" w14:textId="77777777" w:rsidR="00892800" w:rsidRPr="00815ECB" w:rsidRDefault="00892800" w:rsidP="00815ECB">
      <w:pPr>
        <w:spacing w:after="0" w:line="360" w:lineRule="auto"/>
        <w:jc w:val="both"/>
        <w:rPr>
          <w:rFonts w:ascii="Helvetica LT Pro Light" w:hAnsi="Helvetica LT Pro Light"/>
          <w:iCs/>
          <w:sz w:val="24"/>
          <w:szCs w:val="24"/>
        </w:rPr>
      </w:pPr>
    </w:p>
    <w:p w14:paraId="1E5EF632" w14:textId="77777777" w:rsidR="0091262F" w:rsidRDefault="00A12BF9" w:rsidP="0091262F">
      <w:pPr>
        <w:spacing w:after="0" w:line="360" w:lineRule="auto"/>
        <w:jc w:val="both"/>
        <w:rPr>
          <w:rFonts w:ascii="Helvetica LT Pro Light" w:hAnsi="Helvetica LT Pro Light"/>
          <w:iCs/>
          <w:sz w:val="24"/>
          <w:szCs w:val="24"/>
        </w:rPr>
      </w:pPr>
      <w:r w:rsidRPr="00815ECB">
        <w:rPr>
          <w:rFonts w:ascii="Helvetica LT Pro Light" w:hAnsi="Helvetica LT Pro Light"/>
          <w:iCs/>
          <w:sz w:val="24"/>
          <w:szCs w:val="24"/>
        </w:rPr>
        <w:t>V</w:t>
      </w:r>
      <w:r w:rsidR="0091262F">
        <w:rPr>
          <w:rFonts w:ascii="Helvetica LT Pro Light" w:hAnsi="Helvetica LT Pro Light"/>
          <w:iCs/>
          <w:sz w:val="24"/>
          <w:szCs w:val="24"/>
        </w:rPr>
        <w:t xml:space="preserve"> Ostravě </w:t>
      </w:r>
      <w:r w:rsidRPr="00815ECB">
        <w:rPr>
          <w:rFonts w:ascii="Helvetica LT Pro Light" w:hAnsi="Helvetica LT Pro Light"/>
          <w:iCs/>
          <w:sz w:val="24"/>
          <w:szCs w:val="24"/>
        </w:rPr>
        <w:t>dne ................................</w:t>
      </w:r>
      <w:r w:rsidR="0091262F">
        <w:rPr>
          <w:rFonts w:ascii="Helvetica LT Pro Light" w:hAnsi="Helvetica LT Pro Light"/>
          <w:iCs/>
          <w:sz w:val="24"/>
          <w:szCs w:val="24"/>
        </w:rPr>
        <w:t>....</w:t>
      </w:r>
      <w:r w:rsidR="00892800">
        <w:rPr>
          <w:rFonts w:ascii="Helvetica LT Pro Light" w:hAnsi="Helvetica LT Pro Light"/>
          <w:iCs/>
          <w:sz w:val="24"/>
          <w:szCs w:val="24"/>
        </w:rPr>
        <w:t xml:space="preserve">                               …………………..…………</w:t>
      </w:r>
      <w:r w:rsidR="00892800" w:rsidRPr="00815ECB">
        <w:rPr>
          <w:rFonts w:ascii="Helvetica LT Pro Light" w:hAnsi="Helvetica LT Pro Light"/>
          <w:iCs/>
          <w:sz w:val="24"/>
          <w:szCs w:val="24"/>
        </w:rPr>
        <w:t xml:space="preserve">     </w:t>
      </w:r>
    </w:p>
    <w:p w14:paraId="6F2AB588" w14:textId="722F7DD6" w:rsidR="0091262F" w:rsidRDefault="00A12BF9" w:rsidP="00790413">
      <w:pPr>
        <w:spacing w:after="0" w:line="360" w:lineRule="auto"/>
        <w:rPr>
          <w:rFonts w:ascii="Helvetica LT Pro Light" w:hAnsi="Helvetica LT Pro Light"/>
          <w:sz w:val="24"/>
          <w:szCs w:val="24"/>
        </w:rPr>
      </w:pPr>
      <w:r w:rsidRPr="00815ECB">
        <w:rPr>
          <w:rFonts w:ascii="Helvetica LT Pro Light" w:hAnsi="Helvetica LT Pro Light"/>
          <w:iCs/>
          <w:sz w:val="24"/>
          <w:szCs w:val="24"/>
        </w:rPr>
        <w:t xml:space="preserve">         </w:t>
      </w:r>
      <w:r w:rsidR="0091262F">
        <w:rPr>
          <w:rFonts w:ascii="Helvetica LT Pro Light" w:hAnsi="Helvetica LT Pro Light"/>
          <w:iCs/>
          <w:sz w:val="24"/>
          <w:szCs w:val="24"/>
        </w:rPr>
        <w:t xml:space="preserve">                                 </w:t>
      </w:r>
      <w:r w:rsidR="0091262F" w:rsidRPr="00815ECB">
        <w:rPr>
          <w:rFonts w:ascii="Helvetica LT Pro Light" w:hAnsi="Helvetica LT Pro Light"/>
          <w:sz w:val="24"/>
          <w:szCs w:val="24"/>
        </w:rPr>
        <w:t xml:space="preserve"> </w:t>
      </w:r>
      <w:r w:rsidR="00892800">
        <w:rPr>
          <w:rFonts w:ascii="Helvetica LT Pro Light" w:hAnsi="Helvetica LT Pro Light"/>
          <w:iCs/>
          <w:sz w:val="24"/>
          <w:szCs w:val="24"/>
        </w:rPr>
        <w:t xml:space="preserve">                                                            </w:t>
      </w:r>
      <w:r w:rsidR="00892800" w:rsidRPr="00815ECB">
        <w:rPr>
          <w:rFonts w:ascii="Helvetica LT Pro Light" w:hAnsi="Helvetica LT Pro Light"/>
          <w:iCs/>
          <w:sz w:val="24"/>
          <w:szCs w:val="24"/>
        </w:rPr>
        <w:t xml:space="preserve">podpis </w:t>
      </w:r>
    </w:p>
    <w:sectPr w:rsidR="0091262F" w:rsidSect="008928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2269" w:right="1133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2280D" w14:textId="77777777" w:rsidR="00A0602C" w:rsidRDefault="00A0602C" w:rsidP="00D07D9E">
      <w:pPr>
        <w:spacing w:after="0" w:line="240" w:lineRule="auto"/>
      </w:pPr>
      <w:r>
        <w:separator/>
      </w:r>
    </w:p>
  </w:endnote>
  <w:endnote w:type="continuationSeparator" w:id="0">
    <w:p w14:paraId="255141EE" w14:textId="77777777" w:rsidR="00A0602C" w:rsidRDefault="00A0602C" w:rsidP="00D07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auto"/>
    <w:pitch w:val="variable"/>
    <w:sig w:usb0="00000003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Helvetica LT Pro Light">
    <w:panose1 w:val="020B0303020202020204"/>
    <w:charset w:val="00"/>
    <w:family w:val="swiss"/>
    <w:notTrueType/>
    <w:pitch w:val="variable"/>
    <w:sig w:usb0="A00000AF" w:usb1="5000205A" w:usb2="00000000" w:usb3="00000000" w:csb0="00000093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7F118" w14:textId="77777777" w:rsidR="00B939D7" w:rsidRDefault="00B939D7" w:rsidP="008B7039">
    <w:pPr>
      <w:pStyle w:val="Zpat"/>
      <w:contextualSpacing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1C252" w14:textId="77777777" w:rsidR="00FC6DA9" w:rsidRPr="007D3AC2" w:rsidRDefault="00FC6DA9" w:rsidP="00FC6DA9">
    <w:pPr>
      <w:spacing w:line="240" w:lineRule="auto"/>
      <w:contextualSpacing/>
      <w:jc w:val="center"/>
      <w:rPr>
        <w:rFonts w:ascii="Helvetica" w:hAnsi="Helvetica"/>
        <w:sz w:val="20"/>
        <w:szCs w:val="20"/>
      </w:rPr>
    </w:pPr>
  </w:p>
  <w:p w14:paraId="1238BDB3" w14:textId="77777777" w:rsidR="005A7C18" w:rsidRPr="0047731D" w:rsidRDefault="005A7C18" w:rsidP="005A7C18">
    <w:pPr>
      <w:jc w:val="center"/>
      <w:rPr>
        <w:rFonts w:ascii="Helvetica" w:hAnsi="Helvetica"/>
        <w:sz w:val="20"/>
        <w:szCs w:val="20"/>
      </w:rPr>
    </w:pPr>
    <w:r w:rsidRPr="0047731D">
      <w:rPr>
        <w:rFonts w:ascii="Helvetica" w:hAnsi="Helvetica"/>
        <w:sz w:val="20"/>
        <w:szCs w:val="20"/>
      </w:rPr>
      <w:t>Lékařská fakulta Ostravské univerzity</w:t>
    </w:r>
    <w:r>
      <w:rPr>
        <w:rFonts w:ascii="Helvetica" w:hAnsi="Helvetica"/>
        <w:sz w:val="20"/>
        <w:szCs w:val="20"/>
      </w:rPr>
      <w:t xml:space="preserve"> / Syllabova </w:t>
    </w:r>
    <w:proofErr w:type="gramStart"/>
    <w:r>
      <w:rPr>
        <w:rFonts w:ascii="Helvetica" w:hAnsi="Helvetica"/>
        <w:sz w:val="20"/>
        <w:szCs w:val="20"/>
      </w:rPr>
      <w:t xml:space="preserve">19  </w:t>
    </w:r>
    <w:r w:rsidRPr="0047731D">
      <w:rPr>
        <w:rFonts w:ascii="Helvetica" w:hAnsi="Helvetica"/>
        <w:sz w:val="20"/>
        <w:szCs w:val="20"/>
      </w:rPr>
      <w:t>703</w:t>
    </w:r>
    <w:proofErr w:type="gramEnd"/>
    <w:r w:rsidRPr="0047731D">
      <w:rPr>
        <w:rFonts w:ascii="Helvetica" w:hAnsi="Helvetica"/>
        <w:sz w:val="20"/>
        <w:szCs w:val="20"/>
      </w:rPr>
      <w:t xml:space="preserve"> 00 Ostrava / Česká republika</w:t>
    </w:r>
    <w:r w:rsidRPr="0047731D">
      <w:rPr>
        <w:rFonts w:ascii="Helvetica" w:hAnsi="Helvetica"/>
        <w:sz w:val="20"/>
        <w:szCs w:val="20"/>
      </w:rPr>
      <w:br/>
      <w:t>lf.osu.cz / alive.osu.cz</w:t>
    </w:r>
  </w:p>
  <w:p w14:paraId="25D243D0" w14:textId="77777777" w:rsidR="0045602E" w:rsidRDefault="0045602E" w:rsidP="008B7039">
    <w:pPr>
      <w:pStyle w:val="Zpat"/>
      <w:tabs>
        <w:tab w:val="clear" w:pos="4536"/>
        <w:tab w:val="clear" w:pos="9072"/>
        <w:tab w:val="left" w:pos="1524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BD1C5" w14:textId="77777777" w:rsidR="00A0602C" w:rsidRDefault="00A0602C" w:rsidP="00D07D9E">
      <w:pPr>
        <w:spacing w:after="0" w:line="240" w:lineRule="auto"/>
      </w:pPr>
      <w:r>
        <w:separator/>
      </w:r>
    </w:p>
  </w:footnote>
  <w:footnote w:type="continuationSeparator" w:id="0">
    <w:p w14:paraId="1AF4B8CB" w14:textId="77777777" w:rsidR="00A0602C" w:rsidRDefault="00A0602C" w:rsidP="00D07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3192E" w14:textId="77777777" w:rsidR="00D07D9E" w:rsidRDefault="00A0602C">
    <w:pPr>
      <w:pStyle w:val="Zhlav"/>
    </w:pPr>
    <w:r>
      <w:rPr>
        <w:noProof/>
        <w:lang w:eastAsia="cs-CZ"/>
      </w:rPr>
      <w:pict w14:anchorId="6AC37F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148391" o:spid="_x0000_s1026" type="#_x0000_t75" style="position:absolute;margin-left:0;margin-top:0;width:453.5pt;height:641.5pt;z-index:-251658752;mso-position-horizontal:center;mso-position-horizontal-relative:margin;mso-position-vertical:center;mso-position-vertical-relative:margin" o:allowincell="f">
          <v:imagedata r:id="rId1" o:title="prorektor_pavel drozd_EN_hlp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EE5B9" w14:textId="77777777" w:rsidR="0045602E" w:rsidRDefault="0060587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752" behindDoc="1" locked="0" layoutInCell="1" allowOverlap="1" wp14:anchorId="68F4A571" wp14:editId="0C7BC3EF">
          <wp:simplePos x="0" y="0"/>
          <wp:positionH relativeFrom="column">
            <wp:posOffset>-901065</wp:posOffset>
          </wp:positionH>
          <wp:positionV relativeFrom="paragraph">
            <wp:posOffset>-448945</wp:posOffset>
          </wp:positionV>
          <wp:extent cx="7560310" cy="10692130"/>
          <wp:effectExtent l="0" t="0" r="0" b="0"/>
          <wp:wrapNone/>
          <wp:docPr id="3" name="obrázek 10" descr="LF_hlp_obecny_cz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LF_hlp_obecny_cz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6FBB48" w14:textId="77777777" w:rsidR="00D07D9E" w:rsidRDefault="00D07D9E" w:rsidP="00AB5EF3">
    <w:pPr>
      <w:pStyle w:val="Zhlav"/>
      <w:contextualSpacing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72E87" w14:textId="77777777" w:rsidR="00D07D9E" w:rsidRDefault="00A0602C">
    <w:pPr>
      <w:pStyle w:val="Zhlav"/>
    </w:pPr>
    <w:r>
      <w:rPr>
        <w:noProof/>
        <w:lang w:eastAsia="cs-CZ"/>
      </w:rPr>
      <w:pict w14:anchorId="031860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148390" o:spid="_x0000_s1025" type="#_x0000_t75" style="position:absolute;margin-left:0;margin-top:0;width:453.5pt;height:641.5pt;z-index:-251659776;mso-position-horizontal:center;mso-position-horizontal-relative:margin;mso-position-vertical:center;mso-position-vertical-relative:margin" o:allowincell="f">
          <v:imagedata r:id="rId1" o:title="prorektor_pavel drozd_EN_hlp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174CA"/>
    <w:multiLevelType w:val="hybridMultilevel"/>
    <w:tmpl w:val="91B8C930"/>
    <w:lvl w:ilvl="0" w:tplc="5F8CD1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E66F9"/>
    <w:multiLevelType w:val="hybridMultilevel"/>
    <w:tmpl w:val="33800786"/>
    <w:lvl w:ilvl="0" w:tplc="4F2EF1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5366CF"/>
    <w:multiLevelType w:val="hybridMultilevel"/>
    <w:tmpl w:val="63426F0A"/>
    <w:lvl w:ilvl="0" w:tplc="4F2EF1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6026201">
    <w:abstractNumId w:val="2"/>
  </w:num>
  <w:num w:numId="2" w16cid:durableId="668213450">
    <w:abstractNumId w:val="1"/>
  </w:num>
  <w:num w:numId="3" w16cid:durableId="1472214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A1"/>
    <w:rsid w:val="00012579"/>
    <w:rsid w:val="00021A47"/>
    <w:rsid w:val="00025ED0"/>
    <w:rsid w:val="0004104C"/>
    <w:rsid w:val="0004326E"/>
    <w:rsid w:val="00072502"/>
    <w:rsid w:val="00087146"/>
    <w:rsid w:val="00092601"/>
    <w:rsid w:val="000C5900"/>
    <w:rsid w:val="000F1A9E"/>
    <w:rsid w:val="000F37A6"/>
    <w:rsid w:val="00111D49"/>
    <w:rsid w:val="001B0E8F"/>
    <w:rsid w:val="001C0372"/>
    <w:rsid w:val="001C3C92"/>
    <w:rsid w:val="001C4A49"/>
    <w:rsid w:val="001C699F"/>
    <w:rsid w:val="001D373F"/>
    <w:rsid w:val="001E414A"/>
    <w:rsid w:val="001E7D58"/>
    <w:rsid w:val="00201DD5"/>
    <w:rsid w:val="00202398"/>
    <w:rsid w:val="00212938"/>
    <w:rsid w:val="00217810"/>
    <w:rsid w:val="00223412"/>
    <w:rsid w:val="002721EC"/>
    <w:rsid w:val="00300BD7"/>
    <w:rsid w:val="00303676"/>
    <w:rsid w:val="00324C49"/>
    <w:rsid w:val="003541B2"/>
    <w:rsid w:val="003A5DCE"/>
    <w:rsid w:val="003F09B9"/>
    <w:rsid w:val="004131EF"/>
    <w:rsid w:val="004234AA"/>
    <w:rsid w:val="00427DB3"/>
    <w:rsid w:val="00446F3B"/>
    <w:rsid w:val="00451DC9"/>
    <w:rsid w:val="004520DF"/>
    <w:rsid w:val="0045602E"/>
    <w:rsid w:val="00466C3E"/>
    <w:rsid w:val="004877E1"/>
    <w:rsid w:val="004955CF"/>
    <w:rsid w:val="004B0243"/>
    <w:rsid w:val="004C11F9"/>
    <w:rsid w:val="004C554D"/>
    <w:rsid w:val="004F457E"/>
    <w:rsid w:val="00542F9C"/>
    <w:rsid w:val="0058242B"/>
    <w:rsid w:val="0059073E"/>
    <w:rsid w:val="00593C43"/>
    <w:rsid w:val="005A7C18"/>
    <w:rsid w:val="005C696C"/>
    <w:rsid w:val="005E1DD8"/>
    <w:rsid w:val="005E6853"/>
    <w:rsid w:val="005F644E"/>
    <w:rsid w:val="006013FA"/>
    <w:rsid w:val="00605876"/>
    <w:rsid w:val="006365B8"/>
    <w:rsid w:val="00652763"/>
    <w:rsid w:val="00663099"/>
    <w:rsid w:val="00680BA9"/>
    <w:rsid w:val="006A3636"/>
    <w:rsid w:val="006B196B"/>
    <w:rsid w:val="006B42A8"/>
    <w:rsid w:val="006C7209"/>
    <w:rsid w:val="006D2C40"/>
    <w:rsid w:val="006D775B"/>
    <w:rsid w:val="006E741E"/>
    <w:rsid w:val="006F54D1"/>
    <w:rsid w:val="00713E58"/>
    <w:rsid w:val="00764B0A"/>
    <w:rsid w:val="00790413"/>
    <w:rsid w:val="0079413D"/>
    <w:rsid w:val="007C1B59"/>
    <w:rsid w:val="007C35A1"/>
    <w:rsid w:val="007D3AC2"/>
    <w:rsid w:val="007E63FE"/>
    <w:rsid w:val="007F45EB"/>
    <w:rsid w:val="00815ECB"/>
    <w:rsid w:val="008468CB"/>
    <w:rsid w:val="008805A0"/>
    <w:rsid w:val="00886A51"/>
    <w:rsid w:val="00892800"/>
    <w:rsid w:val="008B7039"/>
    <w:rsid w:val="008E0A79"/>
    <w:rsid w:val="00905E1C"/>
    <w:rsid w:val="00911C14"/>
    <w:rsid w:val="0091262F"/>
    <w:rsid w:val="009562E5"/>
    <w:rsid w:val="00963E76"/>
    <w:rsid w:val="00965352"/>
    <w:rsid w:val="009656DE"/>
    <w:rsid w:val="00967E36"/>
    <w:rsid w:val="00995C14"/>
    <w:rsid w:val="009B3320"/>
    <w:rsid w:val="009D4C9D"/>
    <w:rsid w:val="009D7597"/>
    <w:rsid w:val="009E189D"/>
    <w:rsid w:val="009E7A9A"/>
    <w:rsid w:val="00A0602C"/>
    <w:rsid w:val="00A12BF9"/>
    <w:rsid w:val="00A318E5"/>
    <w:rsid w:val="00A608EE"/>
    <w:rsid w:val="00A77887"/>
    <w:rsid w:val="00AA76FF"/>
    <w:rsid w:val="00AB51A4"/>
    <w:rsid w:val="00AB5EF3"/>
    <w:rsid w:val="00AB662B"/>
    <w:rsid w:val="00AD0BCE"/>
    <w:rsid w:val="00AF43C6"/>
    <w:rsid w:val="00B20E3C"/>
    <w:rsid w:val="00B4254A"/>
    <w:rsid w:val="00B44055"/>
    <w:rsid w:val="00B6585C"/>
    <w:rsid w:val="00B939D7"/>
    <w:rsid w:val="00B95C66"/>
    <w:rsid w:val="00BE59E0"/>
    <w:rsid w:val="00BF60D2"/>
    <w:rsid w:val="00C03233"/>
    <w:rsid w:val="00C07B97"/>
    <w:rsid w:val="00C22CD6"/>
    <w:rsid w:val="00C334FF"/>
    <w:rsid w:val="00C5127B"/>
    <w:rsid w:val="00C51E5C"/>
    <w:rsid w:val="00C70462"/>
    <w:rsid w:val="00C8242A"/>
    <w:rsid w:val="00C8304B"/>
    <w:rsid w:val="00C845F7"/>
    <w:rsid w:val="00CA227A"/>
    <w:rsid w:val="00CA39D2"/>
    <w:rsid w:val="00CC03B2"/>
    <w:rsid w:val="00CD362A"/>
    <w:rsid w:val="00CF1B7E"/>
    <w:rsid w:val="00D07D9E"/>
    <w:rsid w:val="00D10903"/>
    <w:rsid w:val="00D40334"/>
    <w:rsid w:val="00D45842"/>
    <w:rsid w:val="00D60ACE"/>
    <w:rsid w:val="00D72BAD"/>
    <w:rsid w:val="00DA3F95"/>
    <w:rsid w:val="00DA6CC3"/>
    <w:rsid w:val="00DE2C20"/>
    <w:rsid w:val="00DE7E73"/>
    <w:rsid w:val="00E06639"/>
    <w:rsid w:val="00E07B4B"/>
    <w:rsid w:val="00E136D1"/>
    <w:rsid w:val="00E147F2"/>
    <w:rsid w:val="00E90B2C"/>
    <w:rsid w:val="00F42E25"/>
    <w:rsid w:val="00F4554A"/>
    <w:rsid w:val="00F6278E"/>
    <w:rsid w:val="00F6403F"/>
    <w:rsid w:val="00F66D58"/>
    <w:rsid w:val="00F7728E"/>
    <w:rsid w:val="00F9341E"/>
    <w:rsid w:val="00FC052E"/>
    <w:rsid w:val="00FC6DA9"/>
    <w:rsid w:val="00FD1A44"/>
    <w:rsid w:val="00FD42C0"/>
    <w:rsid w:val="00FF5370"/>
    <w:rsid w:val="00FF7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EAFF83A"/>
  <w15:docId w15:val="{EA18A8EA-54E5-4DBC-BD19-E1169D6DB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Helvetica Neue" w:eastAsia="Calibri" w:hAnsi="Helvetica Neue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5602E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D07D9E"/>
    <w:pPr>
      <w:keepNext/>
      <w:keepLines/>
      <w:spacing w:before="480" w:after="0"/>
      <w:outlineLvl w:val="0"/>
    </w:pPr>
    <w:rPr>
      <w:rFonts w:eastAsia="MS Gothic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07D9E"/>
    <w:pPr>
      <w:keepNext/>
      <w:keepLines/>
      <w:spacing w:before="200" w:after="0"/>
      <w:outlineLvl w:val="1"/>
    </w:pPr>
    <w:rPr>
      <w:rFonts w:eastAsia="MS Gothic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odnadpisSablona">
    <w:name w:val="PodnadpisSablona"/>
    <w:uiPriority w:val="1"/>
    <w:qFormat/>
    <w:rsid w:val="00DA6CC3"/>
    <w:rPr>
      <w:rFonts w:ascii="Calibri" w:hAnsi="Calibri"/>
      <w:color w:val="4F81BD"/>
      <w:sz w:val="48"/>
    </w:rPr>
  </w:style>
  <w:style w:type="character" w:customStyle="1" w:styleId="NadpisSablona">
    <w:name w:val="NadpisSablona"/>
    <w:uiPriority w:val="1"/>
    <w:qFormat/>
    <w:rsid w:val="00DA6CC3"/>
    <w:rPr>
      <w:rFonts w:ascii="Calibri" w:hAnsi="Calibri"/>
      <w:color w:val="4F81BD"/>
      <w:sz w:val="72"/>
    </w:rPr>
  </w:style>
  <w:style w:type="paragraph" w:styleId="Zhlav">
    <w:name w:val="header"/>
    <w:basedOn w:val="Normln"/>
    <w:link w:val="ZhlavChar"/>
    <w:uiPriority w:val="99"/>
    <w:unhideWhenUsed/>
    <w:rsid w:val="00D07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7D9E"/>
  </w:style>
  <w:style w:type="paragraph" w:styleId="Zpat">
    <w:name w:val="footer"/>
    <w:basedOn w:val="Normln"/>
    <w:link w:val="ZpatChar"/>
    <w:uiPriority w:val="99"/>
    <w:unhideWhenUsed/>
    <w:rsid w:val="00D07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7D9E"/>
  </w:style>
  <w:style w:type="character" w:customStyle="1" w:styleId="Nadpis1Char">
    <w:name w:val="Nadpis 1 Char"/>
    <w:link w:val="Nadpis1"/>
    <w:uiPriority w:val="9"/>
    <w:rsid w:val="00D07D9E"/>
    <w:rPr>
      <w:rFonts w:eastAsia="MS Gothic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D07D9E"/>
    <w:rPr>
      <w:rFonts w:eastAsia="MS Gothic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D07D9E"/>
    <w:pPr>
      <w:pBdr>
        <w:bottom w:val="single" w:sz="8" w:space="4" w:color="4F81BD"/>
      </w:pBdr>
      <w:spacing w:after="300" w:line="240" w:lineRule="auto"/>
      <w:contextualSpacing/>
    </w:pPr>
    <w:rPr>
      <w:rFonts w:eastAsia="MS Gothic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D07D9E"/>
    <w:rPr>
      <w:rFonts w:eastAsia="MS Gothic" w:cs="Times New Roman"/>
      <w:color w:val="17365D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554D"/>
    <w:pPr>
      <w:spacing w:after="0" w:line="240" w:lineRule="auto"/>
    </w:pPr>
    <w:rPr>
      <w:rFonts w:ascii="Lucida Grande CE" w:hAnsi="Lucida Grande CE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4C554D"/>
    <w:rPr>
      <w:rFonts w:ascii="Lucida Grande CE" w:hAnsi="Lucida Grande CE" w:cs="Lucida Grande CE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04326E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Odkaznakoment">
    <w:name w:val="annotation reference"/>
    <w:basedOn w:val="Standardnpsmoodstavce"/>
    <w:uiPriority w:val="99"/>
    <w:semiHidden/>
    <w:unhideWhenUsed/>
    <w:rsid w:val="0004326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4326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4326E"/>
    <w:rPr>
      <w:lang w:eastAsia="en-US"/>
    </w:rPr>
  </w:style>
  <w:style w:type="character" w:styleId="Siln">
    <w:name w:val="Strong"/>
    <w:qFormat/>
    <w:rsid w:val="00A12BF9"/>
    <w:rPr>
      <w:b/>
      <w:bCs/>
    </w:rPr>
  </w:style>
  <w:style w:type="table" w:styleId="Mkatabulky">
    <w:name w:val="Table Grid"/>
    <w:basedOn w:val="Normlntabulka"/>
    <w:uiPriority w:val="59"/>
    <w:rsid w:val="0009260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104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tejkova\Plocha\hlp_LF_obecny_CZ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0F038795-BA09-4CFC-B9CC-F114F0F9A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hlp_LF_obecny_CZ.dot</Template>
  <TotalTime>11</TotalTime>
  <Pages>1</Pages>
  <Words>178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matejkova</dc:creator>
  <cp:keywords/>
  <dc:description/>
  <cp:lastModifiedBy>Pyszková Darina</cp:lastModifiedBy>
  <cp:revision>4</cp:revision>
  <cp:lastPrinted>2020-03-11T10:52:00Z</cp:lastPrinted>
  <dcterms:created xsi:type="dcterms:W3CDTF">2026-10-27T10:24:00Z</dcterms:created>
  <dcterms:modified xsi:type="dcterms:W3CDTF">2026-10-29T10:47:00Z</dcterms:modified>
</cp:coreProperties>
</file>